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C8BA4B" w14:textId="77777777" w:rsidR="00F4224C" w:rsidRDefault="00F57DE2" w:rsidP="007878C7">
      <w:pPr>
        <w:pStyle w:val="Titolo2"/>
      </w:pPr>
      <w:r w:rsidRPr="007878C7">
        <w:t>DOMANDA DI ISCRIZIONE</w:t>
      </w:r>
    </w:p>
    <w:p w14:paraId="0A9F8ABE" w14:textId="77777777" w:rsidR="00BC2CD7" w:rsidRPr="00BC2CD7" w:rsidRDefault="00BC2CD7" w:rsidP="00BC2CD7">
      <w:r w:rsidRPr="00F57DE2">
        <w:t xml:space="preserve">Da compilare in ogni sua parte e da inviare per mail a: </w:t>
      </w:r>
      <w:proofErr w:type="gramStart"/>
      <w:r w:rsidR="00862CD9">
        <w:rPr>
          <w:i/>
        </w:rPr>
        <w:t>info</w:t>
      </w:r>
      <w:r w:rsidRPr="00F57DE2">
        <w:rPr>
          <w:i/>
        </w:rPr>
        <w:t>@comsurgery.it</w:t>
      </w:r>
      <w:r w:rsidRPr="00F57DE2">
        <w:t xml:space="preserve">  oppure</w:t>
      </w:r>
      <w:proofErr w:type="gramEnd"/>
      <w:r w:rsidRPr="00F57DE2">
        <w:t xml:space="preserve"> per fax a</w:t>
      </w:r>
      <w:r>
        <w:t>l numero</w:t>
      </w:r>
      <w:r w:rsidRPr="00F57DE2">
        <w:t>: 06.37518941</w:t>
      </w:r>
      <w:r>
        <w:t>.</w:t>
      </w:r>
    </w:p>
    <w:tbl>
      <w:tblPr>
        <w:tblStyle w:val="Grigliatabella"/>
        <w:tblW w:w="9075" w:type="dxa"/>
        <w:jc w:val="center"/>
        <w:tblLook w:val="04A0" w:firstRow="1" w:lastRow="0" w:firstColumn="1" w:lastColumn="0" w:noHBand="0" w:noVBand="1"/>
      </w:tblPr>
      <w:tblGrid>
        <w:gridCol w:w="3637"/>
        <w:gridCol w:w="2719"/>
        <w:gridCol w:w="2719"/>
      </w:tblGrid>
      <w:tr w:rsidR="00DE2CF3" w14:paraId="176C2C95" w14:textId="77777777" w:rsidTr="00DE2CF3">
        <w:trPr>
          <w:trHeight w:val="691"/>
          <w:jc w:val="center"/>
        </w:trPr>
        <w:tc>
          <w:tcPr>
            <w:tcW w:w="3637" w:type="dxa"/>
            <w:vAlign w:val="center"/>
          </w:tcPr>
          <w:p w14:paraId="259A570B" w14:textId="77777777" w:rsidR="00DE2CF3" w:rsidRPr="00711C97" w:rsidRDefault="00DE2CF3" w:rsidP="007878C7">
            <w:pPr>
              <w:spacing w:before="0" w:after="0"/>
              <w:jc w:val="center"/>
              <w:rPr>
                <w:b/>
                <w:color w:val="0070C0"/>
                <w:sz w:val="18"/>
                <w:szCs w:val="18"/>
              </w:rPr>
            </w:pPr>
            <w:r w:rsidRPr="00711C97">
              <w:rPr>
                <w:b/>
                <w:color w:val="0070C0"/>
                <w:sz w:val="18"/>
                <w:szCs w:val="18"/>
              </w:rPr>
              <w:t>CORSO</w:t>
            </w:r>
          </w:p>
        </w:tc>
        <w:tc>
          <w:tcPr>
            <w:tcW w:w="2719" w:type="dxa"/>
            <w:vAlign w:val="center"/>
          </w:tcPr>
          <w:p w14:paraId="2D0A076E" w14:textId="77777777" w:rsidR="00DE2CF3" w:rsidRPr="00711C97" w:rsidRDefault="00DE2CF3" w:rsidP="007878C7">
            <w:pPr>
              <w:spacing w:before="0" w:after="0"/>
              <w:jc w:val="center"/>
              <w:rPr>
                <w:b/>
                <w:color w:val="0070C0"/>
                <w:sz w:val="18"/>
                <w:szCs w:val="18"/>
              </w:rPr>
            </w:pPr>
            <w:r w:rsidRPr="00711C97">
              <w:rPr>
                <w:b/>
                <w:color w:val="0070C0"/>
                <w:sz w:val="18"/>
                <w:szCs w:val="18"/>
              </w:rPr>
              <w:t>I MODULO</w:t>
            </w:r>
          </w:p>
          <w:p w14:paraId="74CBD6E8" w14:textId="77777777" w:rsidR="00DE2CF3" w:rsidRPr="00711C97" w:rsidRDefault="00DE2CF3" w:rsidP="007878C7">
            <w:pPr>
              <w:spacing w:before="0" w:after="0"/>
              <w:jc w:val="center"/>
              <w:rPr>
                <w:b/>
                <w:color w:val="0070C0"/>
                <w:sz w:val="18"/>
                <w:szCs w:val="18"/>
              </w:rPr>
            </w:pPr>
            <w:r>
              <w:rPr>
                <w:b/>
                <w:color w:val="0070C0"/>
                <w:sz w:val="18"/>
                <w:szCs w:val="18"/>
              </w:rPr>
              <w:t>Corso Teorico-Pratico</w:t>
            </w:r>
          </w:p>
        </w:tc>
        <w:tc>
          <w:tcPr>
            <w:tcW w:w="2719" w:type="dxa"/>
            <w:vAlign w:val="center"/>
          </w:tcPr>
          <w:p w14:paraId="4B007B37" w14:textId="77777777" w:rsidR="00DE2CF3" w:rsidRPr="00711C97" w:rsidRDefault="00DE2CF3" w:rsidP="007878C7">
            <w:pPr>
              <w:spacing w:before="0" w:after="0"/>
              <w:jc w:val="center"/>
              <w:rPr>
                <w:b/>
                <w:color w:val="0070C0"/>
                <w:sz w:val="18"/>
                <w:szCs w:val="18"/>
              </w:rPr>
            </w:pPr>
            <w:r w:rsidRPr="00711C97">
              <w:rPr>
                <w:b/>
                <w:color w:val="0070C0"/>
                <w:sz w:val="18"/>
                <w:szCs w:val="18"/>
              </w:rPr>
              <w:t>II MODULO</w:t>
            </w:r>
          </w:p>
          <w:p w14:paraId="6C83CD69" w14:textId="77777777" w:rsidR="00DE2CF3" w:rsidRPr="00711C97" w:rsidRDefault="00DE2CF3" w:rsidP="007878C7">
            <w:pPr>
              <w:spacing w:before="0" w:after="0"/>
              <w:jc w:val="center"/>
              <w:rPr>
                <w:b/>
                <w:color w:val="0070C0"/>
                <w:spacing w:val="-6"/>
                <w:sz w:val="18"/>
                <w:szCs w:val="18"/>
              </w:rPr>
            </w:pPr>
            <w:r w:rsidRPr="00711C97">
              <w:rPr>
                <w:b/>
                <w:color w:val="0070C0"/>
                <w:spacing w:val="-6"/>
                <w:sz w:val="18"/>
                <w:szCs w:val="18"/>
              </w:rPr>
              <w:t>Frequenza Centri di Tirocinio</w:t>
            </w:r>
          </w:p>
        </w:tc>
      </w:tr>
      <w:tr w:rsidR="00DE2CF3" w14:paraId="544A41C1" w14:textId="77777777" w:rsidTr="00DE2CF3">
        <w:trPr>
          <w:trHeight w:val="691"/>
          <w:jc w:val="center"/>
        </w:trPr>
        <w:tc>
          <w:tcPr>
            <w:tcW w:w="3637" w:type="dxa"/>
            <w:vAlign w:val="center"/>
          </w:tcPr>
          <w:p w14:paraId="2BF71849" w14:textId="77777777" w:rsidR="00DE2CF3" w:rsidRPr="00711C97" w:rsidRDefault="00DE2CF3" w:rsidP="007878C7">
            <w:pPr>
              <w:spacing w:before="0" w:after="0"/>
              <w:jc w:val="center"/>
              <w:rPr>
                <w:b/>
                <w:color w:val="0070C0"/>
                <w:sz w:val="18"/>
                <w:szCs w:val="18"/>
              </w:rPr>
            </w:pPr>
            <w:r>
              <w:rPr>
                <w:b/>
                <w:color w:val="0070C0"/>
                <w:sz w:val="18"/>
                <w:szCs w:val="18"/>
              </w:rPr>
              <w:t>Scuola Speciale di Chirurgia Toracica</w:t>
            </w:r>
          </w:p>
        </w:tc>
        <w:tc>
          <w:tcPr>
            <w:tcW w:w="2719" w:type="dxa"/>
            <w:vAlign w:val="center"/>
          </w:tcPr>
          <w:p w14:paraId="416B7F49" w14:textId="77777777" w:rsidR="00DE2CF3" w:rsidRPr="00711C97" w:rsidRDefault="00DE2CF3" w:rsidP="007878C7">
            <w:pPr>
              <w:spacing w:before="0" w:after="0"/>
              <w:jc w:val="center"/>
              <w:rPr>
                <w:b/>
                <w:color w:val="0070C0"/>
                <w:sz w:val="18"/>
                <w:szCs w:val="18"/>
              </w:rPr>
            </w:pPr>
            <w:r>
              <w:rPr>
                <w:b/>
                <w:color w:val="0070C0"/>
                <w:sz w:val="18"/>
                <w:szCs w:val="18"/>
              </w:rPr>
              <w:t>26/27 Settembre 2019</w:t>
            </w:r>
          </w:p>
          <w:p w14:paraId="53FEFA65" w14:textId="77777777" w:rsidR="00DE2CF3" w:rsidRPr="00711C97" w:rsidRDefault="00DE2CF3" w:rsidP="007878C7">
            <w:pPr>
              <w:spacing w:before="0" w:after="0"/>
              <w:jc w:val="center"/>
              <w:rPr>
                <w:b/>
                <w:color w:val="0070C0"/>
                <w:sz w:val="18"/>
                <w:szCs w:val="18"/>
              </w:rPr>
            </w:pPr>
            <w:r w:rsidRPr="00711C97">
              <w:rPr>
                <w:b/>
                <w:color w:val="0070C0"/>
                <w:sz w:val="18"/>
                <w:szCs w:val="18"/>
              </w:rPr>
              <w:t>(</w:t>
            </w:r>
            <w:r>
              <w:rPr>
                <w:b/>
                <w:color w:val="0070C0"/>
                <w:sz w:val="18"/>
                <w:szCs w:val="18"/>
              </w:rPr>
              <w:t>Roma</w:t>
            </w:r>
            <w:r w:rsidRPr="00711C97">
              <w:rPr>
                <w:b/>
                <w:color w:val="0070C0"/>
                <w:sz w:val="18"/>
                <w:szCs w:val="18"/>
              </w:rPr>
              <w:t>)</w:t>
            </w:r>
          </w:p>
        </w:tc>
        <w:tc>
          <w:tcPr>
            <w:tcW w:w="2719" w:type="dxa"/>
            <w:vAlign w:val="center"/>
          </w:tcPr>
          <w:p w14:paraId="77D8DD97" w14:textId="77777777" w:rsidR="00DE2CF3" w:rsidRDefault="00DE2CF3" w:rsidP="007878C7">
            <w:pPr>
              <w:spacing w:before="0" w:after="0"/>
              <w:jc w:val="center"/>
              <w:rPr>
                <w:b/>
                <w:color w:val="0070C0"/>
                <w:sz w:val="18"/>
                <w:szCs w:val="18"/>
              </w:rPr>
            </w:pPr>
            <w:r w:rsidRPr="00711C97">
              <w:rPr>
                <w:b/>
                <w:color w:val="0070C0"/>
                <w:sz w:val="18"/>
                <w:szCs w:val="18"/>
              </w:rPr>
              <w:t xml:space="preserve"> </w:t>
            </w:r>
            <w:r>
              <w:rPr>
                <w:b/>
                <w:color w:val="0070C0"/>
                <w:sz w:val="18"/>
                <w:szCs w:val="18"/>
              </w:rPr>
              <w:t xml:space="preserve">Dal 27 </w:t>
            </w:r>
            <w:r w:rsidRPr="00711C97">
              <w:rPr>
                <w:b/>
                <w:color w:val="0070C0"/>
                <w:sz w:val="18"/>
                <w:szCs w:val="18"/>
              </w:rPr>
              <w:t>Settembre</w:t>
            </w:r>
            <w:r>
              <w:rPr>
                <w:b/>
                <w:color w:val="0070C0"/>
                <w:sz w:val="18"/>
                <w:szCs w:val="18"/>
              </w:rPr>
              <w:t xml:space="preserve"> </w:t>
            </w:r>
          </w:p>
          <w:p w14:paraId="55B9CF15" w14:textId="77777777" w:rsidR="00DE2CF3" w:rsidRPr="00711C97" w:rsidRDefault="00DE2CF3" w:rsidP="007878C7">
            <w:pPr>
              <w:spacing w:before="0" w:after="0"/>
              <w:jc w:val="center"/>
              <w:rPr>
                <w:b/>
                <w:color w:val="0070C0"/>
                <w:sz w:val="18"/>
                <w:szCs w:val="18"/>
              </w:rPr>
            </w:pPr>
            <w:r>
              <w:rPr>
                <w:b/>
                <w:color w:val="0070C0"/>
                <w:sz w:val="18"/>
                <w:szCs w:val="18"/>
              </w:rPr>
              <w:t>al 15 Dicembre</w:t>
            </w:r>
            <w:r w:rsidRPr="00711C97">
              <w:rPr>
                <w:b/>
                <w:color w:val="0070C0"/>
                <w:sz w:val="18"/>
                <w:szCs w:val="18"/>
              </w:rPr>
              <w:t xml:space="preserve"> 2019</w:t>
            </w:r>
          </w:p>
        </w:tc>
      </w:tr>
    </w:tbl>
    <w:p w14:paraId="3FC95CE2" w14:textId="77777777" w:rsidR="00BC2CD7" w:rsidRDefault="00BC2CD7" w:rsidP="007878C7"/>
    <w:p w14:paraId="2AFD26CA" w14:textId="77777777" w:rsidR="00DF181A" w:rsidRDefault="00A96B26" w:rsidP="00BC2CD7">
      <w:pPr>
        <w:pStyle w:val="Titolo2"/>
      </w:pPr>
      <w:r>
        <w:t>DATI ANAGRAFICI</w:t>
      </w:r>
    </w:p>
    <w:tbl>
      <w:tblPr>
        <w:tblStyle w:val="Grigliatabella"/>
        <w:tblW w:w="9639" w:type="dxa"/>
        <w:jc w:val="center"/>
        <w:tblLook w:val="04A0" w:firstRow="1" w:lastRow="0" w:firstColumn="1" w:lastColumn="0" w:noHBand="0" w:noVBand="1"/>
      </w:tblPr>
      <w:tblGrid>
        <w:gridCol w:w="2970"/>
        <w:gridCol w:w="6669"/>
      </w:tblGrid>
      <w:tr w:rsidR="00A96B26" w14:paraId="5A2A1F03" w14:textId="77777777" w:rsidTr="00A96B26">
        <w:trPr>
          <w:jc w:val="center"/>
        </w:trPr>
        <w:tc>
          <w:tcPr>
            <w:tcW w:w="2970" w:type="dxa"/>
          </w:tcPr>
          <w:p w14:paraId="4CC5E14F" w14:textId="77777777" w:rsidR="00A96B26" w:rsidRPr="00A96B26" w:rsidRDefault="00A96B26" w:rsidP="007878C7">
            <w:r w:rsidRPr="00A96B26">
              <w:t>COGNOME E NOME</w:t>
            </w:r>
          </w:p>
        </w:tc>
        <w:tc>
          <w:tcPr>
            <w:tcW w:w="6669" w:type="dxa"/>
          </w:tcPr>
          <w:p w14:paraId="5E6169F1" w14:textId="77777777" w:rsidR="00A96B26" w:rsidRPr="003E4F0E" w:rsidRDefault="003E4F0E" w:rsidP="007878C7">
            <w:r w:rsidRPr="003E4F0E"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bookmarkStart w:id="0" w:name="Testo1"/>
            <w:r w:rsidRPr="003E4F0E">
              <w:instrText xml:space="preserve"> FORMTEXT </w:instrText>
            </w:r>
            <w:r w:rsidRPr="003E4F0E">
              <w:fldChar w:fldCharType="separate"/>
            </w:r>
            <w:bookmarkStart w:id="1" w:name="_GoBack"/>
            <w:r w:rsidRPr="003E4F0E">
              <w:rPr>
                <w:noProof/>
              </w:rPr>
              <w:t> </w:t>
            </w:r>
            <w:r w:rsidRPr="003E4F0E">
              <w:rPr>
                <w:noProof/>
              </w:rPr>
              <w:t> </w:t>
            </w:r>
            <w:r w:rsidRPr="003E4F0E">
              <w:rPr>
                <w:noProof/>
              </w:rPr>
              <w:t> </w:t>
            </w:r>
            <w:r w:rsidRPr="003E4F0E">
              <w:rPr>
                <w:noProof/>
              </w:rPr>
              <w:t> </w:t>
            </w:r>
            <w:r w:rsidRPr="003E4F0E">
              <w:rPr>
                <w:noProof/>
              </w:rPr>
              <w:t> </w:t>
            </w:r>
            <w:bookmarkEnd w:id="1"/>
            <w:r w:rsidRPr="003E4F0E">
              <w:fldChar w:fldCharType="end"/>
            </w:r>
            <w:bookmarkEnd w:id="0"/>
          </w:p>
        </w:tc>
      </w:tr>
      <w:tr w:rsidR="00A96B26" w14:paraId="0908E0A7" w14:textId="77777777" w:rsidTr="00E95EAF">
        <w:trPr>
          <w:trHeight w:val="255"/>
          <w:jc w:val="center"/>
        </w:trPr>
        <w:tc>
          <w:tcPr>
            <w:tcW w:w="2970" w:type="dxa"/>
          </w:tcPr>
          <w:p w14:paraId="1CF4957A" w14:textId="77777777" w:rsidR="00A96B26" w:rsidRPr="00A96B26" w:rsidRDefault="00A96B26" w:rsidP="007878C7">
            <w:r w:rsidRPr="00A96B26">
              <w:t>LUOGO E DATA DI NASCITA</w:t>
            </w:r>
          </w:p>
        </w:tc>
        <w:tc>
          <w:tcPr>
            <w:tcW w:w="6669" w:type="dxa"/>
          </w:tcPr>
          <w:p w14:paraId="6E17258F" w14:textId="77777777" w:rsidR="00A96B26" w:rsidRPr="003E4F0E" w:rsidRDefault="003E4F0E" w:rsidP="007878C7">
            <w:r w:rsidRPr="003E4F0E"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bookmarkStart w:id="2" w:name="Testo2"/>
            <w:r w:rsidRPr="003E4F0E">
              <w:instrText xml:space="preserve"> FORMTEXT </w:instrText>
            </w:r>
            <w:r w:rsidRPr="003E4F0E">
              <w:fldChar w:fldCharType="separate"/>
            </w:r>
            <w:r w:rsidRPr="003E4F0E">
              <w:rPr>
                <w:noProof/>
              </w:rPr>
              <w:t> </w:t>
            </w:r>
            <w:r w:rsidRPr="003E4F0E">
              <w:rPr>
                <w:noProof/>
              </w:rPr>
              <w:t> </w:t>
            </w:r>
            <w:r w:rsidRPr="003E4F0E">
              <w:rPr>
                <w:noProof/>
              </w:rPr>
              <w:t> </w:t>
            </w:r>
            <w:r w:rsidRPr="003E4F0E">
              <w:rPr>
                <w:noProof/>
              </w:rPr>
              <w:t> </w:t>
            </w:r>
            <w:r w:rsidRPr="003E4F0E">
              <w:rPr>
                <w:noProof/>
              </w:rPr>
              <w:t> </w:t>
            </w:r>
            <w:r w:rsidRPr="003E4F0E">
              <w:fldChar w:fldCharType="end"/>
            </w:r>
            <w:bookmarkEnd w:id="2"/>
          </w:p>
        </w:tc>
      </w:tr>
      <w:tr w:rsidR="00A96B26" w14:paraId="6311BD4E" w14:textId="77777777" w:rsidTr="00A96B26">
        <w:trPr>
          <w:trHeight w:val="255"/>
          <w:jc w:val="center"/>
        </w:trPr>
        <w:tc>
          <w:tcPr>
            <w:tcW w:w="2970" w:type="dxa"/>
          </w:tcPr>
          <w:p w14:paraId="349F2A54" w14:textId="77777777" w:rsidR="00A96B26" w:rsidRPr="00A96B26" w:rsidRDefault="003E4F0E" w:rsidP="007878C7">
            <w:r>
              <w:t>OSPEDALE DI PROVENIENZA</w:t>
            </w:r>
          </w:p>
        </w:tc>
        <w:tc>
          <w:tcPr>
            <w:tcW w:w="6669" w:type="dxa"/>
          </w:tcPr>
          <w:p w14:paraId="5927B32D" w14:textId="77777777" w:rsidR="00A96B26" w:rsidRPr="003E4F0E" w:rsidRDefault="003E4F0E" w:rsidP="007878C7">
            <w:r w:rsidRPr="003E4F0E">
              <w:fldChar w:fldCharType="begin">
                <w:ffData>
                  <w:name w:val="Testo3"/>
                  <w:enabled/>
                  <w:calcOnExit w:val="0"/>
                  <w:textInput/>
                </w:ffData>
              </w:fldChar>
            </w:r>
            <w:bookmarkStart w:id="3" w:name="Testo3"/>
            <w:r w:rsidRPr="003E4F0E">
              <w:instrText xml:space="preserve"> FORMTEXT </w:instrText>
            </w:r>
            <w:r w:rsidRPr="003E4F0E">
              <w:fldChar w:fldCharType="separate"/>
            </w:r>
            <w:r w:rsidRPr="003E4F0E">
              <w:rPr>
                <w:noProof/>
              </w:rPr>
              <w:t> </w:t>
            </w:r>
            <w:r w:rsidRPr="003E4F0E">
              <w:rPr>
                <w:noProof/>
              </w:rPr>
              <w:t> </w:t>
            </w:r>
            <w:r w:rsidRPr="003E4F0E">
              <w:rPr>
                <w:noProof/>
              </w:rPr>
              <w:t> </w:t>
            </w:r>
            <w:r w:rsidRPr="003E4F0E">
              <w:rPr>
                <w:noProof/>
              </w:rPr>
              <w:t> </w:t>
            </w:r>
            <w:r w:rsidRPr="003E4F0E">
              <w:rPr>
                <w:noProof/>
              </w:rPr>
              <w:t> </w:t>
            </w:r>
            <w:r w:rsidRPr="003E4F0E">
              <w:fldChar w:fldCharType="end"/>
            </w:r>
            <w:bookmarkEnd w:id="3"/>
          </w:p>
        </w:tc>
      </w:tr>
      <w:tr w:rsidR="003E4F0E" w14:paraId="2C48C90D" w14:textId="77777777" w:rsidTr="00A96B26">
        <w:trPr>
          <w:trHeight w:val="255"/>
          <w:jc w:val="center"/>
        </w:trPr>
        <w:tc>
          <w:tcPr>
            <w:tcW w:w="2970" w:type="dxa"/>
          </w:tcPr>
          <w:p w14:paraId="3A98521F" w14:textId="77777777" w:rsidR="003E4F0E" w:rsidRDefault="003E4F0E" w:rsidP="007878C7">
            <w:r>
              <w:t>SPECIALIZZANDO (SI / NO)</w:t>
            </w:r>
          </w:p>
        </w:tc>
        <w:tc>
          <w:tcPr>
            <w:tcW w:w="6669" w:type="dxa"/>
          </w:tcPr>
          <w:p w14:paraId="0093419D" w14:textId="77777777" w:rsidR="003E4F0E" w:rsidRPr="003E4F0E" w:rsidRDefault="003E4F0E" w:rsidP="007878C7">
            <w:r w:rsidRPr="003E4F0E">
              <w:fldChar w:fldCharType="begin">
                <w:ffData>
                  <w:name w:val="Testo6"/>
                  <w:enabled/>
                  <w:calcOnExit w:val="0"/>
                  <w:textInput/>
                </w:ffData>
              </w:fldChar>
            </w:r>
            <w:bookmarkStart w:id="4" w:name="Testo6"/>
            <w:r w:rsidRPr="003E4F0E">
              <w:instrText xml:space="preserve"> FORMTEXT </w:instrText>
            </w:r>
            <w:r w:rsidRPr="003E4F0E">
              <w:fldChar w:fldCharType="separate"/>
            </w:r>
            <w:r w:rsidRPr="003E4F0E">
              <w:rPr>
                <w:noProof/>
              </w:rPr>
              <w:t> </w:t>
            </w:r>
            <w:r w:rsidRPr="003E4F0E">
              <w:rPr>
                <w:noProof/>
              </w:rPr>
              <w:t> </w:t>
            </w:r>
            <w:r w:rsidRPr="003E4F0E">
              <w:rPr>
                <w:noProof/>
              </w:rPr>
              <w:t> </w:t>
            </w:r>
            <w:r w:rsidRPr="003E4F0E">
              <w:rPr>
                <w:noProof/>
              </w:rPr>
              <w:t> </w:t>
            </w:r>
            <w:r w:rsidRPr="003E4F0E">
              <w:rPr>
                <w:noProof/>
              </w:rPr>
              <w:t> </w:t>
            </w:r>
            <w:r w:rsidRPr="003E4F0E">
              <w:fldChar w:fldCharType="end"/>
            </w:r>
            <w:bookmarkEnd w:id="4"/>
          </w:p>
        </w:tc>
      </w:tr>
      <w:tr w:rsidR="00A96B26" w14:paraId="66218E35" w14:textId="77777777" w:rsidTr="007C0915">
        <w:trPr>
          <w:trHeight w:val="255"/>
          <w:jc w:val="center"/>
        </w:trPr>
        <w:tc>
          <w:tcPr>
            <w:tcW w:w="2970" w:type="dxa"/>
          </w:tcPr>
          <w:p w14:paraId="7F55C738" w14:textId="77777777" w:rsidR="00A96B26" w:rsidRPr="00A96B26" w:rsidRDefault="00A96B26" w:rsidP="007878C7">
            <w:r>
              <w:t>EMAIL</w:t>
            </w:r>
          </w:p>
        </w:tc>
        <w:tc>
          <w:tcPr>
            <w:tcW w:w="6669" w:type="dxa"/>
          </w:tcPr>
          <w:p w14:paraId="18C8B056" w14:textId="77777777" w:rsidR="00A96B26" w:rsidRPr="003E4F0E" w:rsidRDefault="003E4F0E" w:rsidP="007878C7">
            <w:r w:rsidRPr="003E4F0E"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bookmarkStart w:id="5" w:name="Testo4"/>
            <w:r w:rsidRPr="003E4F0E">
              <w:instrText xml:space="preserve"> FORMTEXT </w:instrText>
            </w:r>
            <w:r w:rsidRPr="003E4F0E">
              <w:fldChar w:fldCharType="separate"/>
            </w:r>
            <w:r w:rsidRPr="003E4F0E">
              <w:rPr>
                <w:noProof/>
              </w:rPr>
              <w:t> </w:t>
            </w:r>
            <w:r w:rsidRPr="003E4F0E">
              <w:rPr>
                <w:noProof/>
              </w:rPr>
              <w:t> </w:t>
            </w:r>
            <w:r w:rsidRPr="003E4F0E">
              <w:rPr>
                <w:noProof/>
              </w:rPr>
              <w:t> </w:t>
            </w:r>
            <w:r w:rsidRPr="003E4F0E">
              <w:rPr>
                <w:noProof/>
              </w:rPr>
              <w:t> </w:t>
            </w:r>
            <w:r w:rsidRPr="003E4F0E">
              <w:rPr>
                <w:noProof/>
              </w:rPr>
              <w:t> </w:t>
            </w:r>
            <w:r w:rsidRPr="003E4F0E">
              <w:fldChar w:fldCharType="end"/>
            </w:r>
            <w:bookmarkEnd w:id="5"/>
          </w:p>
        </w:tc>
      </w:tr>
      <w:tr w:rsidR="00A96B26" w14:paraId="798BF178" w14:textId="77777777" w:rsidTr="007C0915">
        <w:trPr>
          <w:trHeight w:val="255"/>
          <w:jc w:val="center"/>
        </w:trPr>
        <w:tc>
          <w:tcPr>
            <w:tcW w:w="2970" w:type="dxa"/>
          </w:tcPr>
          <w:p w14:paraId="30598596" w14:textId="77777777" w:rsidR="00A96B26" w:rsidRDefault="00A96B26" w:rsidP="007878C7">
            <w:r>
              <w:t>N. DI CELLULARE</w:t>
            </w:r>
          </w:p>
        </w:tc>
        <w:tc>
          <w:tcPr>
            <w:tcW w:w="6669" w:type="dxa"/>
          </w:tcPr>
          <w:p w14:paraId="75668868" w14:textId="77777777" w:rsidR="00A96B26" w:rsidRPr="003E4F0E" w:rsidRDefault="003E4F0E" w:rsidP="007878C7">
            <w:r w:rsidRPr="003E4F0E">
              <w:fldChar w:fldCharType="begin">
                <w:ffData>
                  <w:name w:val="Testo5"/>
                  <w:enabled/>
                  <w:calcOnExit w:val="0"/>
                  <w:textInput/>
                </w:ffData>
              </w:fldChar>
            </w:r>
            <w:bookmarkStart w:id="6" w:name="Testo5"/>
            <w:r w:rsidRPr="003E4F0E">
              <w:instrText xml:space="preserve"> FORMTEXT </w:instrText>
            </w:r>
            <w:r w:rsidRPr="003E4F0E">
              <w:fldChar w:fldCharType="separate"/>
            </w:r>
            <w:r w:rsidRPr="003E4F0E">
              <w:rPr>
                <w:noProof/>
              </w:rPr>
              <w:t> </w:t>
            </w:r>
            <w:r w:rsidRPr="003E4F0E">
              <w:rPr>
                <w:noProof/>
              </w:rPr>
              <w:t> </w:t>
            </w:r>
            <w:r w:rsidRPr="003E4F0E">
              <w:rPr>
                <w:noProof/>
              </w:rPr>
              <w:t> </w:t>
            </w:r>
            <w:r w:rsidRPr="003E4F0E">
              <w:rPr>
                <w:noProof/>
              </w:rPr>
              <w:t> </w:t>
            </w:r>
            <w:r w:rsidRPr="003E4F0E">
              <w:rPr>
                <w:noProof/>
              </w:rPr>
              <w:t> </w:t>
            </w:r>
            <w:r w:rsidRPr="003E4F0E">
              <w:fldChar w:fldCharType="end"/>
            </w:r>
            <w:bookmarkEnd w:id="6"/>
          </w:p>
        </w:tc>
      </w:tr>
    </w:tbl>
    <w:p w14:paraId="08BB73D2" w14:textId="77777777" w:rsidR="007878C7" w:rsidRDefault="003C5AA7" w:rsidP="007878C7">
      <w:r>
        <w:t>Nel caso la sua richiesta venga accolta,</w:t>
      </w:r>
      <w:r w:rsidR="00BC2CD7">
        <w:t xml:space="preserve"> la </w:t>
      </w:r>
      <w:r w:rsidR="007878C7">
        <w:t>Segreteria Organizzativa provvederà a</w:t>
      </w:r>
      <w:r w:rsidR="00BC2CD7">
        <w:t xml:space="preserve"> comunicarle l’accettazione e </w:t>
      </w:r>
      <w:r w:rsidR="007878C7">
        <w:t xml:space="preserve">le informazioni relative alla </w:t>
      </w:r>
      <w:r w:rsidR="00F41490">
        <w:t>definizione dell’iscrizione</w:t>
      </w:r>
      <w:r w:rsidR="007878C7">
        <w:t xml:space="preserve"> (pagamento della quota, programma e info sul Corso)</w:t>
      </w:r>
    </w:p>
    <w:p w14:paraId="1A56F012" w14:textId="77777777" w:rsidR="003C5AA7" w:rsidRPr="00F57DE2" w:rsidRDefault="003C5AA7" w:rsidP="007878C7"/>
    <w:p w14:paraId="14449F89" w14:textId="77777777" w:rsidR="003E4F0E" w:rsidRDefault="00BC2CD7" w:rsidP="00BC2CD7">
      <w:pPr>
        <w:pStyle w:val="Titolo2"/>
      </w:pPr>
      <w:r>
        <w:t>PAGAMENTO</w:t>
      </w:r>
    </w:p>
    <w:p w14:paraId="27A8F8B4" w14:textId="77777777" w:rsidR="00DF181A" w:rsidRPr="007878C7" w:rsidRDefault="00BC2CD7" w:rsidP="007878C7">
      <w:r>
        <w:t>S</w:t>
      </w:r>
      <w:r w:rsidR="003E4F0E" w:rsidRPr="007878C7">
        <w:t xml:space="preserve">olo dopo </w:t>
      </w:r>
      <w:r>
        <w:t xml:space="preserve">aver ricevuto </w:t>
      </w:r>
      <w:r w:rsidR="003E4F0E" w:rsidRPr="007878C7">
        <w:t xml:space="preserve">la conferma della accettazione della sua domanda </w:t>
      </w:r>
      <w:r w:rsidR="00DF181A" w:rsidRPr="007878C7">
        <w:t>p</w:t>
      </w:r>
      <w:r w:rsidR="003E4F0E" w:rsidRPr="007878C7">
        <w:t>otrà</w:t>
      </w:r>
      <w:r w:rsidR="00DF181A" w:rsidRPr="007878C7">
        <w:t xml:space="preserve"> provvedere</w:t>
      </w:r>
      <w:r w:rsidR="00A61533" w:rsidRPr="007878C7">
        <w:t xml:space="preserve"> </w:t>
      </w:r>
      <w:r w:rsidR="00DF181A" w:rsidRPr="007878C7">
        <w:t>alla</w:t>
      </w:r>
      <w:r w:rsidR="00A61533" w:rsidRPr="007878C7">
        <w:t xml:space="preserve"> </w:t>
      </w:r>
      <w:r w:rsidR="003E4F0E" w:rsidRPr="007878C7">
        <w:t xml:space="preserve">regolarizzazione dell’iscrizione mediante </w:t>
      </w:r>
      <w:r w:rsidR="00DF181A" w:rsidRPr="007878C7">
        <w:t>esecuzione</w:t>
      </w:r>
      <w:r w:rsidR="00A61533" w:rsidRPr="007878C7">
        <w:t xml:space="preserve"> </w:t>
      </w:r>
      <w:r w:rsidR="00DF181A" w:rsidRPr="007878C7">
        <w:t>di</w:t>
      </w:r>
      <w:r w:rsidR="00A61533" w:rsidRPr="007878C7">
        <w:t xml:space="preserve"> </w:t>
      </w:r>
      <w:r w:rsidR="00DF181A" w:rsidRPr="007878C7">
        <w:t>un bonifico bancario alla Segreteria Organizzativa</w:t>
      </w:r>
      <w:r w:rsidR="00A61533" w:rsidRPr="007878C7">
        <w:t>:</w:t>
      </w:r>
    </w:p>
    <w:p w14:paraId="1859D222" w14:textId="77777777" w:rsidR="00A61533" w:rsidRPr="00DE2CF3" w:rsidRDefault="00A61533" w:rsidP="00BC2CD7">
      <w:pPr>
        <w:pStyle w:val="Nessunaspaziatura"/>
        <w:ind w:left="142"/>
        <w:rPr>
          <w:b/>
          <w:bCs/>
        </w:rPr>
      </w:pPr>
      <w:r w:rsidRPr="00DE2CF3">
        <w:rPr>
          <w:b/>
          <w:bCs/>
        </w:rPr>
        <w:t>COMSURGERY SRL</w:t>
      </w:r>
    </w:p>
    <w:p w14:paraId="48DF136E" w14:textId="77777777" w:rsidR="00A61533" w:rsidRPr="00DE2CF3" w:rsidRDefault="00A61533" w:rsidP="00BC2CD7">
      <w:pPr>
        <w:pStyle w:val="Nessunaspaziatura"/>
        <w:ind w:left="142"/>
        <w:rPr>
          <w:b/>
          <w:bCs/>
        </w:rPr>
      </w:pPr>
      <w:r w:rsidRPr="00DE2CF3">
        <w:rPr>
          <w:b/>
          <w:bCs/>
        </w:rPr>
        <w:t>Viale L. Pasteur, 65 – 00144 Roma</w:t>
      </w:r>
    </w:p>
    <w:p w14:paraId="30F93BD4" w14:textId="77777777" w:rsidR="00A61533" w:rsidRPr="00DE2CF3" w:rsidRDefault="00A61533" w:rsidP="00BC2CD7">
      <w:pPr>
        <w:pStyle w:val="Nessunaspaziatura"/>
        <w:ind w:left="142"/>
        <w:rPr>
          <w:b/>
          <w:bCs/>
        </w:rPr>
      </w:pPr>
      <w:proofErr w:type="gramStart"/>
      <w:r w:rsidRPr="00DE2CF3">
        <w:rPr>
          <w:b/>
          <w:bCs/>
        </w:rPr>
        <w:t>IBAN  IT</w:t>
      </w:r>
      <w:proofErr w:type="gramEnd"/>
      <w:r w:rsidRPr="00DE2CF3">
        <w:rPr>
          <w:b/>
          <w:bCs/>
        </w:rPr>
        <w:t>17N0200805134000104719829</w:t>
      </w:r>
    </w:p>
    <w:p w14:paraId="6478F7D3" w14:textId="77777777" w:rsidR="00A61533" w:rsidRPr="00DE2CF3" w:rsidRDefault="00A61533" w:rsidP="00BC2CD7">
      <w:pPr>
        <w:pStyle w:val="Nessunaspaziatura"/>
        <w:ind w:left="142"/>
        <w:rPr>
          <w:b/>
          <w:bCs/>
        </w:rPr>
      </w:pPr>
      <w:r w:rsidRPr="00DE2CF3">
        <w:rPr>
          <w:b/>
          <w:bCs/>
        </w:rPr>
        <w:t>BIC Swift UNCRITM1731</w:t>
      </w:r>
    </w:p>
    <w:p w14:paraId="0FC84241" w14:textId="77777777" w:rsidR="00A61533" w:rsidRDefault="00A61533" w:rsidP="007878C7">
      <w:r>
        <w:t>Causale di versamento: “</w:t>
      </w:r>
      <w:r w:rsidR="00711C97">
        <w:t xml:space="preserve">Scuola Chirurgia </w:t>
      </w:r>
      <w:r w:rsidR="00B738A6">
        <w:t>Toracica</w:t>
      </w:r>
      <w:r w:rsidR="00711C97">
        <w:t xml:space="preserve"> </w:t>
      </w:r>
      <w:r>
        <w:t>201</w:t>
      </w:r>
      <w:r w:rsidR="009909FE">
        <w:t>9</w:t>
      </w:r>
      <w:r>
        <w:t xml:space="preserve"> – Dott. (Cognome e nome)”</w:t>
      </w:r>
    </w:p>
    <w:p w14:paraId="10A280F9" w14:textId="58653E02" w:rsidR="003C5AA7" w:rsidRPr="00B738A6" w:rsidRDefault="00B738A6" w:rsidP="003C5AA7">
      <w:pPr>
        <w:rPr>
          <w:b/>
          <w:bCs/>
        </w:rPr>
      </w:pPr>
      <w:r w:rsidRPr="00B738A6">
        <w:rPr>
          <w:b/>
          <w:bCs/>
        </w:rPr>
        <w:t xml:space="preserve">QUOTA DI ISCRIZIONE ALLA SCUOLA </w:t>
      </w:r>
      <w:r w:rsidR="003C5AA7" w:rsidRPr="00B738A6">
        <w:rPr>
          <w:b/>
          <w:bCs/>
        </w:rPr>
        <w:tab/>
        <w:t xml:space="preserve">€ </w:t>
      </w:r>
      <w:r w:rsidRPr="00B738A6">
        <w:rPr>
          <w:b/>
          <w:bCs/>
        </w:rPr>
        <w:t>2</w:t>
      </w:r>
      <w:r w:rsidR="003C5AA7" w:rsidRPr="00B738A6">
        <w:rPr>
          <w:b/>
          <w:bCs/>
        </w:rPr>
        <w:t>.</w:t>
      </w:r>
      <w:r w:rsidR="006D54A2" w:rsidRPr="00B738A6">
        <w:rPr>
          <w:b/>
          <w:bCs/>
        </w:rPr>
        <w:t>0</w:t>
      </w:r>
      <w:r w:rsidR="003C5AA7" w:rsidRPr="00B738A6">
        <w:rPr>
          <w:b/>
          <w:bCs/>
        </w:rPr>
        <w:t xml:space="preserve">00,00 (+IVA) tot. € </w:t>
      </w:r>
      <w:r w:rsidRPr="00B738A6">
        <w:rPr>
          <w:b/>
          <w:bCs/>
        </w:rPr>
        <w:t>2</w:t>
      </w:r>
      <w:r w:rsidR="00017B30">
        <w:rPr>
          <w:b/>
          <w:bCs/>
        </w:rPr>
        <w:t>.</w:t>
      </w:r>
      <w:r w:rsidRPr="00B738A6">
        <w:rPr>
          <w:b/>
          <w:bCs/>
        </w:rPr>
        <w:t>440</w:t>
      </w:r>
      <w:r w:rsidR="003C5AA7" w:rsidRPr="00B738A6">
        <w:rPr>
          <w:b/>
          <w:bCs/>
        </w:rPr>
        <w:t>,00</w:t>
      </w:r>
    </w:p>
    <w:p w14:paraId="453A7D44" w14:textId="77777777" w:rsidR="003E4F0E" w:rsidRDefault="00BC2CD7" w:rsidP="00E458AB">
      <w:r>
        <w:t>La quota</w:t>
      </w:r>
      <w:r w:rsidR="003C5AA7">
        <w:t xml:space="preserve"> di iscrizione comprende:</w:t>
      </w:r>
    </w:p>
    <w:p w14:paraId="6FE46501" w14:textId="23F1C10F" w:rsidR="003C5AA7" w:rsidRDefault="003C5AA7" w:rsidP="00E458AB">
      <w:pPr>
        <w:spacing w:after="0"/>
      </w:pPr>
      <w:r>
        <w:t xml:space="preserve">Frequenza I </w:t>
      </w:r>
      <w:r w:rsidR="00873E5E">
        <w:t xml:space="preserve">modulo </w:t>
      </w:r>
      <w:r>
        <w:t xml:space="preserve">a </w:t>
      </w:r>
      <w:r w:rsidR="00B738A6">
        <w:t>Roma</w:t>
      </w:r>
      <w:r>
        <w:t xml:space="preserve"> presso </w:t>
      </w:r>
      <w:r w:rsidR="00DE2CF3">
        <w:t xml:space="preserve">l’U.O.C. di Chirurgia Toracica dell’Azienda Ospedaliera San Camillo Forlanini di Roma </w:t>
      </w:r>
      <w:r>
        <w:t>– Frequenza II modulo presso uno dei centri di tirocinio designati</w:t>
      </w:r>
      <w:r w:rsidR="00376259">
        <w:t xml:space="preserve"> </w:t>
      </w:r>
      <w:r>
        <w:t xml:space="preserve">– </w:t>
      </w:r>
      <w:r w:rsidR="00126C9A">
        <w:t>F</w:t>
      </w:r>
      <w:r w:rsidR="00455E5B">
        <w:t xml:space="preserve">ornitura di materiale didattico - </w:t>
      </w:r>
      <w:r>
        <w:t>Attestato di Partecipazione – Attestato ECM (se conseguito)</w:t>
      </w:r>
    </w:p>
    <w:p w14:paraId="2803C642" w14:textId="77777777" w:rsidR="003C5AA7" w:rsidRPr="00376259" w:rsidRDefault="003C5AA7" w:rsidP="00E458AB">
      <w:pPr>
        <w:spacing w:after="0"/>
      </w:pPr>
      <w:r w:rsidRPr="00376259">
        <w:t>Gli specializzandi che hanno richiesto l’iscrizione alla scuola sono tenuti al pagamento della quota di iscrizione ma non hanno diritto ai crediti ECM.</w:t>
      </w:r>
    </w:p>
    <w:p w14:paraId="33D9A539" w14:textId="2A553910" w:rsidR="00072EFD" w:rsidRDefault="00072EFD" w:rsidP="00E458AB">
      <w:pPr>
        <w:spacing w:after="0"/>
      </w:pPr>
      <w:r w:rsidRPr="00376259">
        <w:t>L’iscrizione alla Scuola si considera definit</w:t>
      </w:r>
      <w:r w:rsidR="006A60D1">
        <w:t>iv</w:t>
      </w:r>
      <w:r w:rsidRPr="00376259">
        <w:t>a</w:t>
      </w:r>
      <w:r>
        <w:t xml:space="preserve"> solo dopo il pagamento della quota, alla quale può provvedere anche un soggetto terzo rispetto al discente.</w:t>
      </w:r>
    </w:p>
    <w:p w14:paraId="3FA44DFB" w14:textId="77777777" w:rsidR="003C5AA7" w:rsidRPr="00BB055E" w:rsidRDefault="003C5AA7" w:rsidP="00E458AB">
      <w:pPr>
        <w:spacing w:after="0"/>
        <w:rPr>
          <w:sz w:val="4"/>
          <w:szCs w:val="4"/>
        </w:rPr>
      </w:pPr>
    </w:p>
    <w:p w14:paraId="1D505A98" w14:textId="77777777" w:rsidR="003C5AA7" w:rsidRDefault="003C5AA7" w:rsidP="00E458AB">
      <w:pPr>
        <w:spacing w:after="0"/>
      </w:pPr>
    </w:p>
    <w:p w14:paraId="2EB04CD7" w14:textId="77777777" w:rsidR="003C5AA7" w:rsidRDefault="003C5AA7" w:rsidP="003C5AA7">
      <w:pPr>
        <w:spacing w:after="0"/>
      </w:pPr>
      <w:r>
        <w:lastRenderedPageBreak/>
        <w:t xml:space="preserve">I pagamenti effettuato da ASL, Aziende Ospedaliere o altri Enti della pubblica amministrazione sono esenti da IVA ai sensi dell’art. 10 comma 20 del D.P.R. 633/72 così come modificato dall’art. 14 della Legge Finanziaria n. 533/93. In questo caso è necessario che l’Amministrazione dell’Ente di provenienza invii alla Segreteria Organizzativa un </w:t>
      </w:r>
      <w:r w:rsidR="00072EFD">
        <w:t xml:space="preserve">ordine di acquisto o analogo </w:t>
      </w:r>
      <w:r>
        <w:t xml:space="preserve">documento che attesti l’impegno ad assumersi il costo dell’iscrizione. </w:t>
      </w:r>
    </w:p>
    <w:p w14:paraId="3C80A2DB" w14:textId="77777777" w:rsidR="003C5AA7" w:rsidRPr="00A61533" w:rsidRDefault="003C5AA7" w:rsidP="003C5AA7">
      <w:r w:rsidRPr="00A61533">
        <w:t>Si prega gentilmente di indicare i dati per consentire l’emissione della fattura:</w:t>
      </w:r>
    </w:p>
    <w:tbl>
      <w:tblPr>
        <w:tblStyle w:val="Grigliatabella"/>
        <w:tblW w:w="9639" w:type="dxa"/>
        <w:jc w:val="center"/>
        <w:tblLook w:val="04A0" w:firstRow="1" w:lastRow="0" w:firstColumn="1" w:lastColumn="0" w:noHBand="0" w:noVBand="1"/>
      </w:tblPr>
      <w:tblGrid>
        <w:gridCol w:w="4818"/>
        <w:gridCol w:w="4821"/>
      </w:tblGrid>
      <w:tr w:rsidR="003C5AA7" w14:paraId="18219211" w14:textId="77777777" w:rsidTr="00057A93">
        <w:trPr>
          <w:jc w:val="center"/>
        </w:trPr>
        <w:tc>
          <w:tcPr>
            <w:tcW w:w="9639" w:type="dxa"/>
            <w:gridSpan w:val="2"/>
          </w:tcPr>
          <w:p w14:paraId="2DF481BA" w14:textId="77777777" w:rsidR="003C5AA7" w:rsidRPr="00DF181A" w:rsidRDefault="003C5AA7" w:rsidP="00057A93">
            <w:pPr>
              <w:jc w:val="center"/>
            </w:pPr>
            <w:r w:rsidRPr="00DF181A">
              <w:t>INTESTAZIONE FATTURA</w:t>
            </w:r>
          </w:p>
        </w:tc>
      </w:tr>
      <w:tr w:rsidR="003C5AA7" w14:paraId="319807E4" w14:textId="77777777" w:rsidTr="00057A93">
        <w:trPr>
          <w:trHeight w:val="255"/>
          <w:jc w:val="center"/>
        </w:trPr>
        <w:tc>
          <w:tcPr>
            <w:tcW w:w="4818" w:type="dxa"/>
          </w:tcPr>
          <w:p w14:paraId="5AED5351" w14:textId="4283D5A8" w:rsidR="003C5AA7" w:rsidRPr="00DF181A" w:rsidRDefault="003C5AA7" w:rsidP="00057A93">
            <w:pPr>
              <w:rPr>
                <w:sz w:val="18"/>
                <w:szCs w:val="18"/>
              </w:rPr>
            </w:pPr>
            <w:r w:rsidRPr="00DF181A">
              <w:rPr>
                <w:sz w:val="18"/>
                <w:szCs w:val="18"/>
              </w:rPr>
              <w:t>Nome</w:t>
            </w:r>
            <w:r w:rsidR="00C57093">
              <w:rPr>
                <w:sz w:val="18"/>
                <w:szCs w:val="18"/>
              </w:rPr>
              <w:t xml:space="preserve"> </w:t>
            </w:r>
            <w:r w:rsidR="00C57093" w:rsidRPr="003E4F0E"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C57093" w:rsidRPr="003E4F0E">
              <w:instrText xml:space="preserve"> FORMTEXT </w:instrText>
            </w:r>
            <w:r w:rsidR="00C57093" w:rsidRPr="003E4F0E">
              <w:fldChar w:fldCharType="separate"/>
            </w:r>
            <w:r w:rsidR="00C57093" w:rsidRPr="003E4F0E">
              <w:rPr>
                <w:noProof/>
              </w:rPr>
              <w:t> </w:t>
            </w:r>
            <w:r w:rsidR="00C57093" w:rsidRPr="003E4F0E">
              <w:rPr>
                <w:noProof/>
              </w:rPr>
              <w:t> </w:t>
            </w:r>
            <w:r w:rsidR="00C57093" w:rsidRPr="003E4F0E">
              <w:rPr>
                <w:noProof/>
              </w:rPr>
              <w:t> </w:t>
            </w:r>
            <w:r w:rsidR="00C57093" w:rsidRPr="003E4F0E">
              <w:rPr>
                <w:noProof/>
              </w:rPr>
              <w:t> </w:t>
            </w:r>
            <w:r w:rsidR="00C57093" w:rsidRPr="003E4F0E">
              <w:rPr>
                <w:noProof/>
              </w:rPr>
              <w:t> </w:t>
            </w:r>
            <w:r w:rsidR="00C57093" w:rsidRPr="003E4F0E">
              <w:fldChar w:fldCharType="end"/>
            </w:r>
          </w:p>
        </w:tc>
        <w:tc>
          <w:tcPr>
            <w:tcW w:w="4821" w:type="dxa"/>
          </w:tcPr>
          <w:p w14:paraId="5DA22CA8" w14:textId="56A8549D" w:rsidR="003C5AA7" w:rsidRPr="00DF181A" w:rsidRDefault="003C5AA7" w:rsidP="00057A93">
            <w:pPr>
              <w:rPr>
                <w:sz w:val="18"/>
                <w:szCs w:val="18"/>
              </w:rPr>
            </w:pPr>
            <w:r w:rsidRPr="00DF181A">
              <w:rPr>
                <w:sz w:val="18"/>
                <w:szCs w:val="18"/>
              </w:rPr>
              <w:t>Cognome</w:t>
            </w:r>
            <w:r w:rsidR="00C57093" w:rsidRPr="003E4F0E"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C57093" w:rsidRPr="003E4F0E">
              <w:instrText xml:space="preserve"> FORMTEXT </w:instrText>
            </w:r>
            <w:r w:rsidR="00C57093" w:rsidRPr="003E4F0E">
              <w:fldChar w:fldCharType="separate"/>
            </w:r>
            <w:r w:rsidR="00C57093" w:rsidRPr="003E4F0E">
              <w:rPr>
                <w:noProof/>
              </w:rPr>
              <w:t> </w:t>
            </w:r>
            <w:r w:rsidR="00C57093" w:rsidRPr="003E4F0E">
              <w:rPr>
                <w:noProof/>
              </w:rPr>
              <w:t> </w:t>
            </w:r>
            <w:r w:rsidR="00C57093" w:rsidRPr="003E4F0E">
              <w:rPr>
                <w:noProof/>
              </w:rPr>
              <w:t> </w:t>
            </w:r>
            <w:r w:rsidR="00C57093" w:rsidRPr="003E4F0E">
              <w:rPr>
                <w:noProof/>
              </w:rPr>
              <w:t> </w:t>
            </w:r>
            <w:r w:rsidR="00C57093" w:rsidRPr="003E4F0E">
              <w:rPr>
                <w:noProof/>
              </w:rPr>
              <w:t> </w:t>
            </w:r>
            <w:r w:rsidR="00C57093" w:rsidRPr="003E4F0E">
              <w:fldChar w:fldCharType="end"/>
            </w:r>
          </w:p>
        </w:tc>
      </w:tr>
      <w:tr w:rsidR="003C5AA7" w14:paraId="3F297F8B" w14:textId="77777777" w:rsidTr="00057A93">
        <w:trPr>
          <w:trHeight w:val="255"/>
          <w:jc w:val="center"/>
        </w:trPr>
        <w:tc>
          <w:tcPr>
            <w:tcW w:w="9639" w:type="dxa"/>
            <w:gridSpan w:val="2"/>
          </w:tcPr>
          <w:p w14:paraId="30738E05" w14:textId="5A6E7010" w:rsidR="003C5AA7" w:rsidRDefault="003C5AA7" w:rsidP="00057A93">
            <w:pPr>
              <w:rPr>
                <w:sz w:val="18"/>
                <w:szCs w:val="18"/>
              </w:rPr>
            </w:pPr>
            <w:r w:rsidRPr="00DF181A">
              <w:rPr>
                <w:sz w:val="18"/>
                <w:szCs w:val="18"/>
              </w:rPr>
              <w:t>Indirizzo</w:t>
            </w:r>
            <w:r w:rsidR="00C57093">
              <w:rPr>
                <w:sz w:val="18"/>
                <w:szCs w:val="18"/>
              </w:rPr>
              <w:t xml:space="preserve"> </w:t>
            </w:r>
            <w:r w:rsidR="00C57093" w:rsidRPr="003E4F0E"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C57093" w:rsidRPr="003E4F0E">
              <w:instrText xml:space="preserve"> FORMTEXT </w:instrText>
            </w:r>
            <w:r w:rsidR="00C57093" w:rsidRPr="003E4F0E">
              <w:fldChar w:fldCharType="separate"/>
            </w:r>
            <w:r w:rsidR="00C57093" w:rsidRPr="003E4F0E">
              <w:rPr>
                <w:noProof/>
              </w:rPr>
              <w:t> </w:t>
            </w:r>
            <w:r w:rsidR="00C57093" w:rsidRPr="003E4F0E">
              <w:rPr>
                <w:noProof/>
              </w:rPr>
              <w:t> </w:t>
            </w:r>
            <w:r w:rsidR="00C57093" w:rsidRPr="003E4F0E">
              <w:rPr>
                <w:noProof/>
              </w:rPr>
              <w:t> </w:t>
            </w:r>
            <w:r w:rsidR="00C57093" w:rsidRPr="003E4F0E">
              <w:rPr>
                <w:noProof/>
              </w:rPr>
              <w:t> </w:t>
            </w:r>
            <w:r w:rsidR="00C57093" w:rsidRPr="003E4F0E">
              <w:rPr>
                <w:noProof/>
              </w:rPr>
              <w:t> </w:t>
            </w:r>
            <w:r w:rsidR="00C57093" w:rsidRPr="003E4F0E">
              <w:fldChar w:fldCharType="end"/>
            </w:r>
          </w:p>
          <w:p w14:paraId="5C1C27A3" w14:textId="77777777" w:rsidR="003C5AA7" w:rsidRPr="00DF181A" w:rsidRDefault="003C5AA7" w:rsidP="00057A93">
            <w:pPr>
              <w:rPr>
                <w:sz w:val="18"/>
                <w:szCs w:val="18"/>
              </w:rPr>
            </w:pPr>
          </w:p>
        </w:tc>
      </w:tr>
      <w:tr w:rsidR="003C5AA7" w14:paraId="6E49CA5E" w14:textId="77777777" w:rsidTr="00057A93">
        <w:trPr>
          <w:trHeight w:val="255"/>
          <w:jc w:val="center"/>
        </w:trPr>
        <w:tc>
          <w:tcPr>
            <w:tcW w:w="4818" w:type="dxa"/>
          </w:tcPr>
          <w:p w14:paraId="360EBD7B" w14:textId="3D2A366B" w:rsidR="003C5AA7" w:rsidRPr="00DF181A" w:rsidRDefault="003C5AA7" w:rsidP="00057A93">
            <w:pPr>
              <w:rPr>
                <w:sz w:val="18"/>
                <w:szCs w:val="18"/>
              </w:rPr>
            </w:pPr>
            <w:r w:rsidRPr="00DF181A">
              <w:rPr>
                <w:sz w:val="18"/>
                <w:szCs w:val="18"/>
              </w:rPr>
              <w:t>Cod. Fiscale</w:t>
            </w:r>
            <w:r w:rsidR="0016409F">
              <w:rPr>
                <w:sz w:val="18"/>
                <w:szCs w:val="18"/>
              </w:rPr>
              <w:t xml:space="preserve"> </w:t>
            </w:r>
            <w:r w:rsidR="0016409F" w:rsidRPr="003E4F0E"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16409F" w:rsidRPr="003E4F0E">
              <w:instrText xml:space="preserve"> FORMTEXT </w:instrText>
            </w:r>
            <w:r w:rsidR="0016409F" w:rsidRPr="003E4F0E">
              <w:fldChar w:fldCharType="separate"/>
            </w:r>
            <w:r w:rsidR="0016409F" w:rsidRPr="003E4F0E">
              <w:rPr>
                <w:noProof/>
              </w:rPr>
              <w:t> </w:t>
            </w:r>
            <w:r w:rsidR="0016409F" w:rsidRPr="003E4F0E">
              <w:rPr>
                <w:noProof/>
              </w:rPr>
              <w:t> </w:t>
            </w:r>
            <w:r w:rsidR="0016409F" w:rsidRPr="003E4F0E">
              <w:rPr>
                <w:noProof/>
              </w:rPr>
              <w:t> </w:t>
            </w:r>
            <w:r w:rsidR="0016409F" w:rsidRPr="003E4F0E">
              <w:rPr>
                <w:noProof/>
              </w:rPr>
              <w:t> </w:t>
            </w:r>
            <w:r w:rsidR="0016409F" w:rsidRPr="003E4F0E">
              <w:rPr>
                <w:noProof/>
              </w:rPr>
              <w:t> </w:t>
            </w:r>
            <w:r w:rsidR="0016409F" w:rsidRPr="003E4F0E">
              <w:fldChar w:fldCharType="end"/>
            </w:r>
          </w:p>
        </w:tc>
        <w:tc>
          <w:tcPr>
            <w:tcW w:w="4821" w:type="dxa"/>
          </w:tcPr>
          <w:p w14:paraId="6E87E42F" w14:textId="37F55AA3" w:rsidR="003C5AA7" w:rsidRPr="00DF181A" w:rsidRDefault="003C5AA7" w:rsidP="00057A93">
            <w:pPr>
              <w:rPr>
                <w:sz w:val="18"/>
                <w:szCs w:val="18"/>
              </w:rPr>
            </w:pPr>
            <w:r w:rsidRPr="00DF181A">
              <w:rPr>
                <w:sz w:val="18"/>
                <w:szCs w:val="18"/>
              </w:rPr>
              <w:t>P.IVA</w:t>
            </w:r>
            <w:r w:rsidR="0016409F">
              <w:rPr>
                <w:sz w:val="18"/>
                <w:szCs w:val="18"/>
              </w:rPr>
              <w:t xml:space="preserve"> </w:t>
            </w:r>
            <w:r w:rsidR="0016409F" w:rsidRPr="003E4F0E"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16409F" w:rsidRPr="003E4F0E">
              <w:instrText xml:space="preserve"> FORMTEXT </w:instrText>
            </w:r>
            <w:r w:rsidR="0016409F" w:rsidRPr="003E4F0E">
              <w:fldChar w:fldCharType="separate"/>
            </w:r>
            <w:r w:rsidR="0016409F" w:rsidRPr="003E4F0E">
              <w:rPr>
                <w:noProof/>
              </w:rPr>
              <w:t> </w:t>
            </w:r>
            <w:r w:rsidR="0016409F" w:rsidRPr="003E4F0E">
              <w:rPr>
                <w:noProof/>
              </w:rPr>
              <w:t> </w:t>
            </w:r>
            <w:r w:rsidR="0016409F" w:rsidRPr="003E4F0E">
              <w:rPr>
                <w:noProof/>
              </w:rPr>
              <w:t> </w:t>
            </w:r>
            <w:r w:rsidR="0016409F" w:rsidRPr="003E4F0E">
              <w:rPr>
                <w:noProof/>
              </w:rPr>
              <w:t> </w:t>
            </w:r>
            <w:r w:rsidR="0016409F" w:rsidRPr="003E4F0E">
              <w:rPr>
                <w:noProof/>
              </w:rPr>
              <w:t> </w:t>
            </w:r>
            <w:r w:rsidR="0016409F" w:rsidRPr="003E4F0E">
              <w:fldChar w:fldCharType="end"/>
            </w:r>
          </w:p>
        </w:tc>
      </w:tr>
      <w:tr w:rsidR="003C5AA7" w14:paraId="41E7DF33" w14:textId="77777777" w:rsidTr="00057A93">
        <w:trPr>
          <w:trHeight w:val="255"/>
          <w:jc w:val="center"/>
        </w:trPr>
        <w:tc>
          <w:tcPr>
            <w:tcW w:w="9639" w:type="dxa"/>
            <w:gridSpan w:val="2"/>
          </w:tcPr>
          <w:p w14:paraId="1FE57C8D" w14:textId="357F0AB2" w:rsidR="003C5AA7" w:rsidRPr="00DF181A" w:rsidRDefault="003C5AA7" w:rsidP="00057A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PEC</w:t>
            </w:r>
            <w:r w:rsidR="0016409F">
              <w:rPr>
                <w:sz w:val="18"/>
                <w:szCs w:val="18"/>
              </w:rPr>
              <w:t xml:space="preserve"> </w:t>
            </w:r>
            <w:r w:rsidR="0016409F" w:rsidRPr="003E4F0E"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16409F" w:rsidRPr="003E4F0E">
              <w:instrText xml:space="preserve"> FORMTEXT </w:instrText>
            </w:r>
            <w:r w:rsidR="0016409F" w:rsidRPr="003E4F0E">
              <w:fldChar w:fldCharType="separate"/>
            </w:r>
            <w:r w:rsidR="0016409F" w:rsidRPr="003E4F0E">
              <w:rPr>
                <w:noProof/>
              </w:rPr>
              <w:t> </w:t>
            </w:r>
            <w:r w:rsidR="0016409F" w:rsidRPr="003E4F0E">
              <w:rPr>
                <w:noProof/>
              </w:rPr>
              <w:t> </w:t>
            </w:r>
            <w:r w:rsidR="0016409F" w:rsidRPr="003E4F0E">
              <w:rPr>
                <w:noProof/>
              </w:rPr>
              <w:t> </w:t>
            </w:r>
            <w:r w:rsidR="0016409F" w:rsidRPr="003E4F0E">
              <w:rPr>
                <w:noProof/>
              </w:rPr>
              <w:t> </w:t>
            </w:r>
            <w:r w:rsidR="0016409F" w:rsidRPr="003E4F0E">
              <w:rPr>
                <w:noProof/>
              </w:rPr>
              <w:t> </w:t>
            </w:r>
            <w:r w:rsidR="0016409F" w:rsidRPr="003E4F0E">
              <w:fldChar w:fldCharType="end"/>
            </w:r>
          </w:p>
        </w:tc>
      </w:tr>
      <w:tr w:rsidR="003C5AA7" w14:paraId="1CD3331E" w14:textId="77777777" w:rsidTr="00057A93">
        <w:trPr>
          <w:trHeight w:val="255"/>
          <w:jc w:val="center"/>
        </w:trPr>
        <w:tc>
          <w:tcPr>
            <w:tcW w:w="4818" w:type="dxa"/>
          </w:tcPr>
          <w:p w14:paraId="776A8748" w14:textId="1581058F" w:rsidR="003C5AA7" w:rsidRDefault="003C5AA7" w:rsidP="00057A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Cod. Destinatario</w:t>
            </w:r>
            <w:r w:rsidR="0016409F">
              <w:rPr>
                <w:sz w:val="18"/>
                <w:szCs w:val="18"/>
              </w:rPr>
              <w:t xml:space="preserve"> </w:t>
            </w:r>
            <w:r w:rsidR="0016409F" w:rsidRPr="003E4F0E"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16409F" w:rsidRPr="003E4F0E">
              <w:instrText xml:space="preserve"> FORMTEXT </w:instrText>
            </w:r>
            <w:r w:rsidR="0016409F" w:rsidRPr="003E4F0E">
              <w:fldChar w:fldCharType="separate"/>
            </w:r>
            <w:r w:rsidR="0016409F" w:rsidRPr="003E4F0E">
              <w:rPr>
                <w:noProof/>
              </w:rPr>
              <w:t> </w:t>
            </w:r>
            <w:r w:rsidR="0016409F" w:rsidRPr="003E4F0E">
              <w:rPr>
                <w:noProof/>
              </w:rPr>
              <w:t> </w:t>
            </w:r>
            <w:r w:rsidR="0016409F" w:rsidRPr="003E4F0E">
              <w:rPr>
                <w:noProof/>
              </w:rPr>
              <w:t> </w:t>
            </w:r>
            <w:r w:rsidR="0016409F" w:rsidRPr="003E4F0E">
              <w:rPr>
                <w:noProof/>
              </w:rPr>
              <w:t> </w:t>
            </w:r>
            <w:r w:rsidR="0016409F" w:rsidRPr="003E4F0E">
              <w:rPr>
                <w:noProof/>
              </w:rPr>
              <w:t> </w:t>
            </w:r>
            <w:r w:rsidR="0016409F" w:rsidRPr="003E4F0E">
              <w:fldChar w:fldCharType="end"/>
            </w:r>
          </w:p>
        </w:tc>
        <w:tc>
          <w:tcPr>
            <w:tcW w:w="4821" w:type="dxa"/>
          </w:tcPr>
          <w:p w14:paraId="4CD4DA9A" w14:textId="00D5AB17" w:rsidR="003C5AA7" w:rsidRPr="00DF181A" w:rsidRDefault="003C5AA7" w:rsidP="00057A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Cod. Univoco Ufficio</w:t>
            </w:r>
            <w:r w:rsidR="0016409F">
              <w:rPr>
                <w:sz w:val="18"/>
                <w:szCs w:val="18"/>
              </w:rPr>
              <w:t xml:space="preserve"> </w:t>
            </w:r>
            <w:bookmarkStart w:id="7" w:name="_Hlk17896176"/>
            <w:r w:rsidR="0016409F" w:rsidRPr="003E4F0E"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16409F" w:rsidRPr="003E4F0E">
              <w:instrText xml:space="preserve"> FORMTEXT </w:instrText>
            </w:r>
            <w:r w:rsidR="0016409F" w:rsidRPr="003E4F0E">
              <w:fldChar w:fldCharType="separate"/>
            </w:r>
            <w:r w:rsidR="0016409F" w:rsidRPr="003E4F0E">
              <w:rPr>
                <w:noProof/>
              </w:rPr>
              <w:t> </w:t>
            </w:r>
            <w:r w:rsidR="0016409F" w:rsidRPr="003E4F0E">
              <w:rPr>
                <w:noProof/>
              </w:rPr>
              <w:t> </w:t>
            </w:r>
            <w:r w:rsidR="0016409F" w:rsidRPr="003E4F0E">
              <w:rPr>
                <w:noProof/>
              </w:rPr>
              <w:t> </w:t>
            </w:r>
            <w:r w:rsidR="0016409F" w:rsidRPr="003E4F0E">
              <w:rPr>
                <w:noProof/>
              </w:rPr>
              <w:t> </w:t>
            </w:r>
            <w:r w:rsidR="0016409F" w:rsidRPr="003E4F0E">
              <w:rPr>
                <w:noProof/>
              </w:rPr>
              <w:t> </w:t>
            </w:r>
            <w:r w:rsidR="0016409F" w:rsidRPr="003E4F0E">
              <w:fldChar w:fldCharType="end"/>
            </w:r>
            <w:bookmarkEnd w:id="7"/>
          </w:p>
        </w:tc>
      </w:tr>
    </w:tbl>
    <w:p w14:paraId="6D5CD253" w14:textId="77777777" w:rsidR="003C5AA7" w:rsidRDefault="003C5AA7" w:rsidP="003C5AA7"/>
    <w:p w14:paraId="1CFD9E7C" w14:textId="77777777" w:rsidR="002E0E80" w:rsidRDefault="002E0E80" w:rsidP="002E0E80">
      <w:pPr>
        <w:pStyle w:val="Titolo2"/>
      </w:pPr>
      <w:r>
        <w:t>COPERTURA ASSICURATIVA</w:t>
      </w:r>
    </w:p>
    <w:p w14:paraId="48B5B6EA" w14:textId="77777777" w:rsidR="002E0E80" w:rsidRDefault="002E0E80" w:rsidP="002E0E80">
      <w:r>
        <w:t xml:space="preserve">Per la frequenza dei centri che prevedono attività in Camera Operatoria il discente, se non provvisto di personale polizza contro infortuni e Responsabilità Civile Professionale, dovrà dotarsi di adeguata copertura assicurativa per il periodo. La Segreteria Organizzativa in collaborazione con ACOI e </w:t>
      </w:r>
      <w:proofErr w:type="spellStart"/>
      <w:r>
        <w:t>Doria&amp;Bellisario</w:t>
      </w:r>
      <w:proofErr w:type="spellEnd"/>
      <w:r>
        <w:t xml:space="preserve">, offre ai partecipanti una vantaggiosa polizza in convenzione che garantisce le attività svolte nell’ambito della scuola; per ulteriori informazioni, rivolgersi direttamente a: </w:t>
      </w:r>
      <w:r w:rsidRPr="00340581">
        <w:rPr>
          <w:i/>
        </w:rPr>
        <w:t>info@</w:t>
      </w:r>
      <w:r>
        <w:rPr>
          <w:i/>
        </w:rPr>
        <w:t xml:space="preserve">comsurgery.it - </w:t>
      </w:r>
      <w:r>
        <w:t>tel. 06 87679909</w:t>
      </w:r>
    </w:p>
    <w:p w14:paraId="7E370DDD" w14:textId="77777777" w:rsidR="002E0E80" w:rsidRDefault="002E0E80" w:rsidP="002E0E80"/>
    <w:p w14:paraId="211BD5D7" w14:textId="77777777" w:rsidR="002E0E80" w:rsidRDefault="002E0E80" w:rsidP="002E0E80">
      <w:pPr>
        <w:pStyle w:val="Titolo2"/>
      </w:pPr>
      <w:r>
        <w:t>DIRITTO ALLA RISERVATEZZA</w:t>
      </w:r>
    </w:p>
    <w:p w14:paraId="43E76B01" w14:textId="77777777" w:rsidR="002E0E80" w:rsidRDefault="002E0E80" w:rsidP="002E0E80">
      <w:r>
        <w:t xml:space="preserve">Con la sottoscrizione del presente modulo il candidato dichiara di aver preso visione dell’informativa sulla tutela dei dati personali  ai sensi del Regolamento UE 2016/679 (General Data </w:t>
      </w:r>
      <w:proofErr w:type="spellStart"/>
      <w:r>
        <w:t>Protection</w:t>
      </w:r>
      <w:proofErr w:type="spellEnd"/>
      <w:r>
        <w:t xml:space="preserve"> </w:t>
      </w:r>
      <w:proofErr w:type="spellStart"/>
      <w:r>
        <w:t>Regulation</w:t>
      </w:r>
      <w:proofErr w:type="spellEnd"/>
      <w:r>
        <w:t>) presente sul sito della Segreteria Organizzativa (</w:t>
      </w:r>
      <w:hyperlink r:id="rId11" w:history="1">
        <w:r w:rsidRPr="00B748F1">
          <w:rPr>
            <w:rStyle w:val="Collegamentoipertestuale"/>
            <w:color w:val="000000" w:themeColor="text1"/>
            <w:u w:val="none"/>
          </w:rPr>
          <w:t>http://www.comsurgery.it/privacy.html</w:t>
        </w:r>
      </w:hyperlink>
      <w:r>
        <w:t>) ed è comunque consapevole che i suoi dati saranno raccolti, trattati e trasmessi unicamente per l’espletamento delle procedure richieste dalla Normativa ECM vigente.</w:t>
      </w:r>
    </w:p>
    <w:p w14:paraId="2000CD4C" w14:textId="77777777" w:rsidR="002E0E80" w:rsidRDefault="002E0E80" w:rsidP="002E0E80"/>
    <w:p w14:paraId="59D09E78" w14:textId="757A9B2C" w:rsidR="002E0E80" w:rsidRDefault="00FA0567" w:rsidP="002E0E80">
      <w:r>
        <w:t xml:space="preserve">                                                                                                                   </w:t>
      </w:r>
      <w:r w:rsidRPr="003E4F0E">
        <w:fldChar w:fldCharType="begin">
          <w:ffData>
            <w:name w:val="Testo1"/>
            <w:enabled/>
            <w:calcOnExit w:val="0"/>
            <w:textInput/>
          </w:ffData>
        </w:fldChar>
      </w:r>
      <w:r w:rsidRPr="003E4F0E">
        <w:instrText xml:space="preserve"> FORMTEXT </w:instrText>
      </w:r>
      <w:r w:rsidRPr="003E4F0E">
        <w:fldChar w:fldCharType="separate"/>
      </w:r>
      <w:r w:rsidRPr="003E4F0E">
        <w:rPr>
          <w:noProof/>
        </w:rPr>
        <w:t> </w:t>
      </w:r>
      <w:r w:rsidRPr="003E4F0E">
        <w:rPr>
          <w:noProof/>
        </w:rPr>
        <w:t> </w:t>
      </w:r>
      <w:r w:rsidRPr="003E4F0E">
        <w:rPr>
          <w:noProof/>
        </w:rPr>
        <w:t> </w:t>
      </w:r>
      <w:r w:rsidRPr="003E4F0E">
        <w:rPr>
          <w:noProof/>
        </w:rPr>
        <w:t> </w:t>
      </w:r>
      <w:r w:rsidRPr="003E4F0E">
        <w:rPr>
          <w:noProof/>
        </w:rPr>
        <w:t> </w:t>
      </w:r>
      <w:r w:rsidRPr="003E4F0E">
        <w:fldChar w:fldCharType="end"/>
      </w:r>
      <w:r>
        <w:t xml:space="preserve">   </w:t>
      </w:r>
      <w:r w:rsidRPr="003E4F0E">
        <w:fldChar w:fldCharType="begin">
          <w:ffData>
            <w:name w:val="Testo1"/>
            <w:enabled/>
            <w:calcOnExit w:val="0"/>
            <w:textInput/>
          </w:ffData>
        </w:fldChar>
      </w:r>
      <w:r w:rsidRPr="003E4F0E">
        <w:instrText xml:space="preserve"> FORMTEXT </w:instrText>
      </w:r>
      <w:r w:rsidRPr="003E4F0E">
        <w:fldChar w:fldCharType="separate"/>
      </w:r>
      <w:r w:rsidRPr="003E4F0E">
        <w:rPr>
          <w:noProof/>
        </w:rPr>
        <w:t> </w:t>
      </w:r>
      <w:r w:rsidRPr="003E4F0E">
        <w:rPr>
          <w:noProof/>
        </w:rPr>
        <w:t> </w:t>
      </w:r>
      <w:r w:rsidRPr="003E4F0E">
        <w:rPr>
          <w:noProof/>
        </w:rPr>
        <w:t> </w:t>
      </w:r>
      <w:r w:rsidRPr="003E4F0E">
        <w:rPr>
          <w:noProof/>
        </w:rPr>
        <w:t> </w:t>
      </w:r>
      <w:r w:rsidRPr="003E4F0E">
        <w:rPr>
          <w:noProof/>
        </w:rPr>
        <w:t> </w:t>
      </w:r>
      <w:r w:rsidRPr="003E4F0E">
        <w:fldChar w:fldCharType="end"/>
      </w:r>
    </w:p>
    <w:p w14:paraId="335C54D6" w14:textId="77777777" w:rsidR="002E0E80" w:rsidRPr="00B748F1" w:rsidRDefault="002E0E80" w:rsidP="002E0E80">
      <w:pPr>
        <w:pBdr>
          <w:top w:val="single" w:sz="4" w:space="1" w:color="auto"/>
        </w:pBdr>
        <w:ind w:left="5103"/>
        <w:jc w:val="center"/>
        <w:rPr>
          <w:sz w:val="16"/>
          <w:szCs w:val="16"/>
        </w:rPr>
      </w:pPr>
      <w:r w:rsidRPr="00B748F1">
        <w:rPr>
          <w:sz w:val="16"/>
          <w:szCs w:val="16"/>
        </w:rPr>
        <w:t>Data e Firma</w:t>
      </w:r>
    </w:p>
    <w:p w14:paraId="782F5727" w14:textId="77777777" w:rsidR="002E0E80" w:rsidRDefault="002E0E80" w:rsidP="002E0E80"/>
    <w:p w14:paraId="4B2F62F6" w14:textId="77777777" w:rsidR="00561A5C" w:rsidRDefault="00561A5C" w:rsidP="002E0E80">
      <w:pPr>
        <w:pStyle w:val="Titolo2"/>
        <w:pBdr>
          <w:top w:val="none" w:sz="0" w:space="0" w:color="auto"/>
        </w:pBdr>
      </w:pPr>
    </w:p>
    <w:sectPr w:rsidR="00561A5C" w:rsidSect="00B030E4">
      <w:headerReference w:type="default" r:id="rId12"/>
      <w:footerReference w:type="default" r:id="rId13"/>
      <w:pgSz w:w="11906" w:h="16838"/>
      <w:pgMar w:top="1417" w:right="1134" w:bottom="1134" w:left="1134" w:header="708" w:footer="7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A43614" w14:textId="77777777" w:rsidR="004F325C" w:rsidRDefault="004F325C" w:rsidP="007878C7">
      <w:r>
        <w:separator/>
      </w:r>
    </w:p>
  </w:endnote>
  <w:endnote w:type="continuationSeparator" w:id="0">
    <w:p w14:paraId="1188D80E" w14:textId="77777777" w:rsidR="004F325C" w:rsidRDefault="004F325C" w:rsidP="00787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larendon BT">
    <w:altName w:val="Cambria"/>
    <w:panose1 w:val="02040704040505020204"/>
    <w:charset w:val="00"/>
    <w:family w:val="roman"/>
    <w:pitch w:val="variable"/>
    <w:sig w:usb0="800000AF" w:usb1="1000204A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D1D5A8" w14:textId="77777777" w:rsidR="00B030E4" w:rsidRDefault="007878C7" w:rsidP="007878C7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4384" behindDoc="1" locked="0" layoutInCell="1" allowOverlap="1" wp14:anchorId="5F53D811" wp14:editId="2E94F4CB">
          <wp:simplePos x="0" y="0"/>
          <wp:positionH relativeFrom="column">
            <wp:posOffset>5231765</wp:posOffset>
          </wp:positionH>
          <wp:positionV relativeFrom="paragraph">
            <wp:posOffset>104482</wp:posOffset>
          </wp:positionV>
          <wp:extent cx="718820" cy="718820"/>
          <wp:effectExtent l="0" t="0" r="5080" b="508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Piccol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820" cy="718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5408" behindDoc="0" locked="0" layoutInCell="1" allowOverlap="1" wp14:anchorId="237FE9D0" wp14:editId="7D3990C6">
          <wp:simplePos x="0" y="0"/>
          <wp:positionH relativeFrom="margin">
            <wp:posOffset>13970</wp:posOffset>
          </wp:positionH>
          <wp:positionV relativeFrom="paragraph">
            <wp:posOffset>153377</wp:posOffset>
          </wp:positionV>
          <wp:extent cx="783167" cy="473248"/>
          <wp:effectExtent l="0" t="0" r="0" b="3175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COIecm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167" cy="4732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FE40FC" w14:textId="77777777" w:rsidR="00B030E4" w:rsidRDefault="00B030E4" w:rsidP="007878C7">
    <w:pPr>
      <w:pStyle w:val="Pidipagina"/>
    </w:pPr>
  </w:p>
  <w:p w14:paraId="570FCACD" w14:textId="77777777" w:rsidR="007878C7" w:rsidRDefault="007878C7" w:rsidP="007878C7">
    <w:pPr>
      <w:pStyle w:val="Pidipagina"/>
    </w:pPr>
  </w:p>
  <w:p w14:paraId="13E410B6" w14:textId="77777777" w:rsidR="00B030E4" w:rsidRPr="007878C7" w:rsidRDefault="00B030E4" w:rsidP="007878C7">
    <w:pPr>
      <w:pStyle w:val="Pidipagina"/>
      <w:rPr>
        <w:color w:val="0070C0"/>
        <w:sz w:val="16"/>
        <w:szCs w:val="16"/>
      </w:rPr>
    </w:pPr>
    <w:r w:rsidRPr="007878C7">
      <w:rPr>
        <w:color w:val="0070C0"/>
        <w:w w:val="90"/>
        <w:sz w:val="16"/>
        <w:szCs w:val="16"/>
      </w:rPr>
      <w:t>Provider ECM n. 1579</w:t>
    </w:r>
    <w:r w:rsidRPr="007878C7">
      <w:rPr>
        <w:color w:val="0070C0"/>
        <w:sz w:val="16"/>
        <w:szCs w:val="16"/>
      </w:rPr>
      <w:tab/>
    </w:r>
    <w:r w:rsidRPr="007878C7">
      <w:rPr>
        <w:color w:val="0070C0"/>
        <w:sz w:val="16"/>
        <w:szCs w:val="16"/>
      </w:rPr>
      <w:tab/>
    </w:r>
    <w:r w:rsidRPr="007878C7">
      <w:rPr>
        <w:color w:val="0070C0"/>
        <w:w w:val="90"/>
        <w:sz w:val="16"/>
        <w:szCs w:val="16"/>
      </w:rPr>
      <w:t>Segreteria Organizzativa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8B63B7" w14:textId="77777777" w:rsidR="004F325C" w:rsidRDefault="004F325C" w:rsidP="007878C7">
      <w:r>
        <w:separator/>
      </w:r>
    </w:p>
  </w:footnote>
  <w:footnote w:type="continuationSeparator" w:id="0">
    <w:p w14:paraId="1D5033DA" w14:textId="77777777" w:rsidR="004F325C" w:rsidRDefault="004F325C" w:rsidP="007878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0D2FD1" w14:textId="77777777" w:rsidR="007878C7" w:rsidRDefault="00B738A6" w:rsidP="007878C7">
    <w:pPr>
      <w:pStyle w:val="Intestazione"/>
    </w:pPr>
    <w:r>
      <w:rPr>
        <w:noProof/>
      </w:rPr>
      <w:drawing>
        <wp:anchor distT="0" distB="0" distL="114300" distR="114300" simplePos="0" relativeHeight="251666432" behindDoc="0" locked="0" layoutInCell="1" allowOverlap="1" wp14:anchorId="506A3E03" wp14:editId="16D9CCDD">
          <wp:simplePos x="0" y="0"/>
          <wp:positionH relativeFrom="column">
            <wp:posOffset>5293360</wp:posOffset>
          </wp:positionH>
          <wp:positionV relativeFrom="paragraph">
            <wp:posOffset>-150495</wp:posOffset>
          </wp:positionV>
          <wp:extent cx="723900" cy="720725"/>
          <wp:effectExtent l="0" t="0" r="0" b="3175"/>
          <wp:wrapThrough wrapText="bothSides">
            <wp:wrapPolygon edited="0">
              <wp:start x="0" y="0"/>
              <wp:lineTo x="0" y="21124"/>
              <wp:lineTo x="21032" y="21124"/>
              <wp:lineTo x="21032" y="0"/>
              <wp:lineTo x="0" y="0"/>
            </wp:wrapPolygon>
          </wp:wrapThrough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 Chirurgia Toracic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720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55EF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94F09C" wp14:editId="38DF5E99">
              <wp:simplePos x="0" y="0"/>
              <wp:positionH relativeFrom="column">
                <wp:posOffset>11430</wp:posOffset>
              </wp:positionH>
              <wp:positionV relativeFrom="paragraph">
                <wp:posOffset>-179070</wp:posOffset>
              </wp:positionV>
              <wp:extent cx="6120000" cy="769620"/>
              <wp:effectExtent l="19050" t="19050" r="14605" b="1143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20000" cy="7696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38100">
                        <a:solidFill>
                          <a:srgbClr val="0070C0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73EF52" w14:textId="77777777" w:rsidR="00F535AB" w:rsidRPr="007878C7" w:rsidRDefault="00F535AB" w:rsidP="007878C7">
                          <w:pPr>
                            <w:pStyle w:val="Titolo1"/>
                          </w:pPr>
                          <w:bookmarkStart w:id="8" w:name="_Hlk17885453"/>
                          <w:bookmarkEnd w:id="8"/>
                          <w:r w:rsidRPr="007878C7">
                            <w:t>Scuola Speciale ACOI</w:t>
                          </w:r>
                        </w:p>
                        <w:p w14:paraId="0EB0EC24" w14:textId="77777777" w:rsidR="00F535AB" w:rsidRPr="007878C7" w:rsidRDefault="00F535AB" w:rsidP="007878C7">
                          <w:pPr>
                            <w:pStyle w:val="Titolo1"/>
                          </w:pPr>
                          <w:r w:rsidRPr="007878C7">
                            <w:t xml:space="preserve">di Chirurgia </w:t>
                          </w:r>
                          <w:r w:rsidR="00B738A6">
                            <w:t>Toracica</w:t>
                          </w:r>
                        </w:p>
                        <w:p w14:paraId="345FE244" w14:textId="77777777" w:rsidR="00F535AB" w:rsidRPr="007878C7" w:rsidRDefault="00F535AB" w:rsidP="007878C7">
                          <w:pPr>
                            <w:pStyle w:val="Titolo1"/>
                            <w:rPr>
                              <w:b/>
                            </w:rPr>
                          </w:pPr>
                          <w:r w:rsidRPr="007878C7">
                            <w:rPr>
                              <w:b/>
                            </w:rPr>
                            <w:t>Edizione 201</w:t>
                          </w:r>
                          <w:r w:rsidR="003E4F0E" w:rsidRPr="007878C7">
                            <w:rPr>
                              <w:b/>
                            </w:rPr>
                            <w:t>9</w:t>
                          </w:r>
                        </w:p>
                        <w:p w14:paraId="5D782597" w14:textId="77777777" w:rsidR="00F535AB" w:rsidRPr="007878C7" w:rsidRDefault="00F535AB" w:rsidP="007878C7">
                          <w:pPr>
                            <w:pStyle w:val="Titolo1"/>
                            <w:rPr>
                              <w:i/>
                            </w:rPr>
                          </w:pPr>
                          <w:r w:rsidRPr="007878C7">
                            <w:rPr>
                              <w:i/>
                            </w:rPr>
                            <w:t xml:space="preserve">Direttore: </w:t>
                          </w:r>
                          <w:r w:rsidR="00B738A6">
                            <w:rPr>
                              <w:i/>
                            </w:rPr>
                            <w:t>Giuseppe Cardillo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94F09C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left:0;text-align:left;margin-left:.9pt;margin-top:-14.1pt;width:481.9pt;height:6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" fillcolor="white [3201]" strokecolor="#0070c0" strokeweight="3pt">
              <v:textbox>
                <w:txbxContent>
                  <w:p w14:paraId="2473EF52" w14:textId="77777777" w:rsidR="00F535AB" w:rsidRPr="007878C7" w:rsidRDefault="00F535AB" w:rsidP="007878C7">
                    <w:pPr>
                      <w:pStyle w:val="Titolo1"/>
                    </w:pPr>
                    <w:bookmarkStart w:id="9" w:name="_Hlk17885453"/>
                    <w:bookmarkEnd w:id="9"/>
                    <w:r w:rsidRPr="007878C7">
                      <w:t>Scuola Speciale ACOI</w:t>
                    </w:r>
                  </w:p>
                  <w:p w14:paraId="0EB0EC24" w14:textId="77777777" w:rsidR="00F535AB" w:rsidRPr="007878C7" w:rsidRDefault="00F535AB" w:rsidP="007878C7">
                    <w:pPr>
                      <w:pStyle w:val="Titolo1"/>
                    </w:pPr>
                    <w:r w:rsidRPr="007878C7">
                      <w:t xml:space="preserve">di Chirurgia </w:t>
                    </w:r>
                    <w:r w:rsidR="00B738A6">
                      <w:t>Toracica</w:t>
                    </w:r>
                  </w:p>
                  <w:p w14:paraId="345FE244" w14:textId="77777777" w:rsidR="00F535AB" w:rsidRPr="007878C7" w:rsidRDefault="00F535AB" w:rsidP="007878C7">
                    <w:pPr>
                      <w:pStyle w:val="Titolo1"/>
                      <w:rPr>
                        <w:b/>
                      </w:rPr>
                    </w:pPr>
                    <w:r w:rsidRPr="007878C7">
                      <w:rPr>
                        <w:b/>
                      </w:rPr>
                      <w:t>Edizione 201</w:t>
                    </w:r>
                    <w:r w:rsidR="003E4F0E" w:rsidRPr="007878C7">
                      <w:rPr>
                        <w:b/>
                      </w:rPr>
                      <w:t>9</w:t>
                    </w:r>
                  </w:p>
                  <w:p w14:paraId="5D782597" w14:textId="77777777" w:rsidR="00F535AB" w:rsidRPr="007878C7" w:rsidRDefault="00F535AB" w:rsidP="007878C7">
                    <w:pPr>
                      <w:pStyle w:val="Titolo1"/>
                      <w:rPr>
                        <w:i/>
                      </w:rPr>
                    </w:pPr>
                    <w:r w:rsidRPr="007878C7">
                      <w:rPr>
                        <w:i/>
                      </w:rPr>
                      <w:t xml:space="preserve">Direttore: </w:t>
                    </w:r>
                    <w:r w:rsidR="00B738A6">
                      <w:rPr>
                        <w:i/>
                      </w:rPr>
                      <w:t>Giuseppe Cardillo</w:t>
                    </w:r>
                  </w:p>
                </w:txbxContent>
              </v:textbox>
            </v:shape>
          </w:pict>
        </mc:Fallback>
      </mc:AlternateContent>
    </w:r>
    <w:r w:rsidR="007878C7">
      <w:rPr>
        <w:noProof/>
        <w:lang w:eastAsia="it-IT"/>
      </w:rPr>
      <w:drawing>
        <wp:anchor distT="0" distB="0" distL="114300" distR="114300" simplePos="0" relativeHeight="251660288" behindDoc="0" locked="0" layoutInCell="1" allowOverlap="1" wp14:anchorId="6C3CE9D2" wp14:editId="77E3201C">
          <wp:simplePos x="0" y="0"/>
          <wp:positionH relativeFrom="column">
            <wp:posOffset>55245</wp:posOffset>
          </wp:positionH>
          <wp:positionV relativeFrom="paragraph">
            <wp:posOffset>-127195</wp:posOffset>
          </wp:positionV>
          <wp:extent cx="676275" cy="676275"/>
          <wp:effectExtent l="0" t="0" r="9525" b="9525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uadrat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F02FED" w14:textId="77777777" w:rsidR="007878C7" w:rsidRDefault="007878C7" w:rsidP="007878C7">
    <w:pPr>
      <w:pStyle w:val="Intestazione"/>
    </w:pPr>
  </w:p>
  <w:p w14:paraId="1C6B907C" w14:textId="77777777" w:rsidR="007878C7" w:rsidRDefault="007878C7" w:rsidP="007878C7">
    <w:pPr>
      <w:pStyle w:val="Intestazione"/>
    </w:pPr>
  </w:p>
  <w:p w14:paraId="6592A269" w14:textId="77777777" w:rsidR="00F535AB" w:rsidRDefault="00F535AB" w:rsidP="007878C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02767"/>
    <w:multiLevelType w:val="hybridMultilevel"/>
    <w:tmpl w:val="AB124F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1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zAxMjU0NLEwMjAztjBS0lEKTi0uzszPAykwrAUAH6ylniwAAAA="/>
  </w:docVars>
  <w:rsids>
    <w:rsidRoot w:val="00B738A6"/>
    <w:rsid w:val="00017B30"/>
    <w:rsid w:val="00020673"/>
    <w:rsid w:val="00061C8F"/>
    <w:rsid w:val="00072EFD"/>
    <w:rsid w:val="00091F9B"/>
    <w:rsid w:val="000920D1"/>
    <w:rsid w:val="00126C9A"/>
    <w:rsid w:val="0016409F"/>
    <w:rsid w:val="00181CC6"/>
    <w:rsid w:val="001C7B09"/>
    <w:rsid w:val="00297212"/>
    <w:rsid w:val="002A03DC"/>
    <w:rsid w:val="002C75DB"/>
    <w:rsid w:val="002E0E80"/>
    <w:rsid w:val="00340581"/>
    <w:rsid w:val="00350F66"/>
    <w:rsid w:val="00376259"/>
    <w:rsid w:val="003C5AA7"/>
    <w:rsid w:val="003D2B01"/>
    <w:rsid w:val="003E4F0E"/>
    <w:rsid w:val="00405C0B"/>
    <w:rsid w:val="0041178E"/>
    <w:rsid w:val="00455E5B"/>
    <w:rsid w:val="00460706"/>
    <w:rsid w:val="00480927"/>
    <w:rsid w:val="00497860"/>
    <w:rsid w:val="004E32BA"/>
    <w:rsid w:val="004F325C"/>
    <w:rsid w:val="00561A5C"/>
    <w:rsid w:val="005E7A6B"/>
    <w:rsid w:val="0063679A"/>
    <w:rsid w:val="0064274C"/>
    <w:rsid w:val="00657E04"/>
    <w:rsid w:val="006A60D1"/>
    <w:rsid w:val="006D54A2"/>
    <w:rsid w:val="006E680D"/>
    <w:rsid w:val="00711C97"/>
    <w:rsid w:val="007878C7"/>
    <w:rsid w:val="007E1615"/>
    <w:rsid w:val="00830522"/>
    <w:rsid w:val="00862CD9"/>
    <w:rsid w:val="00873E5E"/>
    <w:rsid w:val="008C0F3A"/>
    <w:rsid w:val="00927F97"/>
    <w:rsid w:val="0096736F"/>
    <w:rsid w:val="009909FE"/>
    <w:rsid w:val="00991DE6"/>
    <w:rsid w:val="00A61533"/>
    <w:rsid w:val="00A87243"/>
    <w:rsid w:val="00A96B26"/>
    <w:rsid w:val="00AD78AF"/>
    <w:rsid w:val="00AE37B8"/>
    <w:rsid w:val="00B030E4"/>
    <w:rsid w:val="00B738A6"/>
    <w:rsid w:val="00BB48EA"/>
    <w:rsid w:val="00BC2CD7"/>
    <w:rsid w:val="00C25240"/>
    <w:rsid w:val="00C57093"/>
    <w:rsid w:val="00CC6580"/>
    <w:rsid w:val="00D1072B"/>
    <w:rsid w:val="00D80CAA"/>
    <w:rsid w:val="00DE2CF3"/>
    <w:rsid w:val="00DF181A"/>
    <w:rsid w:val="00E302D7"/>
    <w:rsid w:val="00E31133"/>
    <w:rsid w:val="00E458AB"/>
    <w:rsid w:val="00EA6B72"/>
    <w:rsid w:val="00ED0AE0"/>
    <w:rsid w:val="00F155EF"/>
    <w:rsid w:val="00F25B3D"/>
    <w:rsid w:val="00F41490"/>
    <w:rsid w:val="00F4224C"/>
    <w:rsid w:val="00F535AB"/>
    <w:rsid w:val="00F53EE9"/>
    <w:rsid w:val="00F57DE2"/>
    <w:rsid w:val="00FA0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225DFC4"/>
  <w15:docId w15:val="{36FD1616-A3AE-4ED8-A861-6ABADA8CB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878C7"/>
    <w:pPr>
      <w:tabs>
        <w:tab w:val="right" w:pos="9498"/>
      </w:tabs>
      <w:spacing w:before="60" w:after="60" w:line="240" w:lineRule="auto"/>
      <w:jc w:val="both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7878C7"/>
    <w:pPr>
      <w:spacing w:before="0" w:after="0"/>
      <w:ind w:left="1134"/>
      <w:outlineLvl w:val="0"/>
    </w:pPr>
    <w:rPr>
      <w:rFonts w:ascii="Clarendon BT" w:hAnsi="Clarendon BT"/>
      <w:color w:val="0070C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878C7"/>
    <w:pPr>
      <w:pBdr>
        <w:top w:val="single" w:sz="24" w:space="1" w:color="0070C0"/>
      </w:pBdr>
      <w:outlineLvl w:val="1"/>
    </w:pPr>
    <w:rPr>
      <w:b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535AB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535AB"/>
  </w:style>
  <w:style w:type="paragraph" w:styleId="Pidipagina">
    <w:name w:val="footer"/>
    <w:basedOn w:val="Normale"/>
    <w:link w:val="PidipaginaCarattere"/>
    <w:uiPriority w:val="99"/>
    <w:unhideWhenUsed/>
    <w:rsid w:val="00F535AB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35A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535AB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535AB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EA6B72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EA6B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5E7A6B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7878C7"/>
    <w:rPr>
      <w:rFonts w:ascii="Clarendon BT" w:hAnsi="Clarendon BT"/>
      <w:color w:val="0070C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878C7"/>
    <w:rPr>
      <w:b/>
      <w:sz w:val="28"/>
      <w:szCs w:val="28"/>
    </w:rPr>
  </w:style>
  <w:style w:type="paragraph" w:styleId="Nessunaspaziatura">
    <w:name w:val="No Spacing"/>
    <w:uiPriority w:val="1"/>
    <w:qFormat/>
    <w:rsid w:val="00BC2CD7"/>
    <w:pPr>
      <w:tabs>
        <w:tab w:val="right" w:pos="9498"/>
      </w:tabs>
      <w:spacing w:after="0" w:line="240" w:lineRule="auto"/>
      <w:jc w:val="both"/>
    </w:pPr>
  </w:style>
  <w:style w:type="character" w:styleId="Menzionenonrisolta">
    <w:name w:val="Unresolved Mention"/>
    <w:basedOn w:val="Carpredefinitoparagrafo"/>
    <w:uiPriority w:val="99"/>
    <w:semiHidden/>
    <w:unhideWhenUsed/>
    <w:rsid w:val="003405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omsurgery.it/privacy.html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greteria\COMSURGERY%20SRL\COMSURGERY%20SRL%20Team%20Site%20-%20Documents\Modulistica\Modulo%20Iscrizione%20-%20SENOLOGIC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F2B3880A5D6DD42861C277430B167EB" ma:contentTypeVersion="10" ma:contentTypeDescription="Creare un nuovo documento." ma:contentTypeScope="" ma:versionID="8c4cf35902bd73ba676a17bb17df62e4">
  <xsd:schema xmlns:xsd="http://www.w3.org/2001/XMLSchema" xmlns:xs="http://www.w3.org/2001/XMLSchema" xmlns:p="http://schemas.microsoft.com/office/2006/metadata/properties" xmlns:ns2="3a143089-c2d5-476d-a80e-ba87e93af871" xmlns:ns3="4523cba7-7a13-4e36-928b-aae446395e26" targetNamespace="http://schemas.microsoft.com/office/2006/metadata/properties" ma:root="true" ma:fieldsID="bf44ae55a6f5dbe39569123c73dd562f" ns2:_="" ns3:_="">
    <xsd:import namespace="3a143089-c2d5-476d-a80e-ba87e93af871"/>
    <xsd:import namespace="4523cba7-7a13-4e36-928b-aae446395e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143089-c2d5-476d-a80e-ba87e93af8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23cba7-7a13-4e36-928b-aae446395e2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BC1BCA-0319-4D63-9E94-E8C006B9C8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143089-c2d5-476d-a80e-ba87e93af871"/>
    <ds:schemaRef ds:uri="4523cba7-7a13-4e36-928b-aae446395e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BBC781-2346-4D8D-80A1-DA15CB1D57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43CBF8-4819-4621-94F0-7A5F7B7A737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1EA803F-08E1-4A3F-BADB-B55E3E15D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Modulo Iscrizione - SENOLOGICA.dotx</Template>
  <TotalTime>86</TotalTime>
  <Pages>2</Pages>
  <Words>592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Iscrizione Scuola Laparo</vt:lpstr>
    </vt:vector>
  </TitlesOfParts>
  <Company/>
  <LinksUpToDate>false</LinksUpToDate>
  <CharactersWithSpaces>3960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Iscrizione Scuola Laparo</dc:title>
  <dc:creator>Segreteria</dc:creator>
  <cp:keywords>Corso Avanzato</cp:keywords>
  <cp:lastModifiedBy>Chiara</cp:lastModifiedBy>
  <cp:revision>8</cp:revision>
  <cp:lastPrinted>2019-04-16T09:41:00Z</cp:lastPrinted>
  <dcterms:created xsi:type="dcterms:W3CDTF">2019-08-28T08:36:00Z</dcterms:created>
  <dcterms:modified xsi:type="dcterms:W3CDTF">2019-08-28T12:49:00Z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0x010100CF2B3880A5D6DD42861C277430B167EB</vt:lpwstr>
  </property>
  <property fmtid="{D5CDD505-2E9C-101B-9397-08002B2CF9AE}" pid="3" name="AuthorIds_UIVersion_512">
    <vt:lpwstr>12</vt:lpwstr>
  </property>
</Properties>
</file>